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Calendar"/>
        <w:tblpPr w:leftFromText="180" w:rightFromText="180" w:horzAnchor="margin" w:tblpY="210"/>
        <w:tblW w:w="23034" w:type="dxa"/>
        <w:tblLook w:val="0420" w:firstRow="1" w:lastRow="0" w:firstColumn="0" w:lastColumn="0" w:noHBand="0" w:noVBand="1"/>
      </w:tblPr>
      <w:tblGrid>
        <w:gridCol w:w="3675"/>
        <w:gridCol w:w="3398"/>
        <w:gridCol w:w="3196"/>
        <w:gridCol w:w="3285"/>
        <w:gridCol w:w="3192"/>
        <w:gridCol w:w="3273"/>
        <w:gridCol w:w="3015"/>
      </w:tblGrid>
      <w:tr w:rsidR="00F3744F" w:rsidRPr="00A853AD" w14:paraId="32F58259" w14:textId="77777777" w:rsidTr="008511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</w:trPr>
        <w:tc>
          <w:tcPr>
            <w:tcW w:w="3675" w:type="dxa"/>
          </w:tcPr>
          <w:p w14:paraId="737931EF" w14:textId="787E71F3" w:rsidR="00BD3486" w:rsidRPr="00A853AD" w:rsidRDefault="00BD3486" w:rsidP="008511D9">
            <w:pPr>
              <w:pStyle w:val="Days"/>
              <w:rPr>
                <w:b/>
                <w:sz w:val="28"/>
                <w:szCs w:val="28"/>
              </w:rPr>
            </w:pPr>
          </w:p>
        </w:tc>
        <w:tc>
          <w:tcPr>
            <w:tcW w:w="3398" w:type="dxa"/>
          </w:tcPr>
          <w:p w14:paraId="0B7D8B00" w14:textId="2733A6E8" w:rsidR="00BD3486" w:rsidRPr="00A853AD" w:rsidRDefault="00F30177" w:rsidP="008511D9">
            <w:pPr>
              <w:pStyle w:val="Days"/>
              <w:rPr>
                <w:b/>
                <w:sz w:val="28"/>
                <w:szCs w:val="28"/>
              </w:rPr>
            </w:pPr>
            <w:sdt>
              <w:sdtPr>
                <w:rPr>
                  <w:b/>
                  <w:sz w:val="28"/>
                  <w:szCs w:val="28"/>
                </w:rPr>
                <w:id w:val="8650153"/>
                <w:placeholder>
                  <w:docPart w:val="EF6999D9E8864BBBBA97BFE3BE41DCFC"/>
                </w:placeholder>
                <w:temporary/>
                <w:showingPlcHdr/>
                <w15:appearance w15:val="hidden"/>
              </w:sdtPr>
              <w:sdtEndPr/>
              <w:sdtContent>
                <w:r w:rsidR="00BD3486" w:rsidRPr="00A853AD">
                  <w:rPr>
                    <w:b/>
                    <w:sz w:val="28"/>
                    <w:szCs w:val="28"/>
                  </w:rPr>
                  <w:t>Monday</w:t>
                </w:r>
              </w:sdtContent>
            </w:sdt>
          </w:p>
        </w:tc>
        <w:tc>
          <w:tcPr>
            <w:tcW w:w="3196" w:type="dxa"/>
          </w:tcPr>
          <w:p w14:paraId="6A4A2523" w14:textId="43AB7724" w:rsidR="00BD3486" w:rsidRPr="00A853AD" w:rsidRDefault="00F30177" w:rsidP="008511D9">
            <w:pPr>
              <w:pStyle w:val="Days"/>
              <w:rPr>
                <w:b/>
                <w:sz w:val="28"/>
                <w:szCs w:val="28"/>
              </w:rPr>
            </w:pPr>
            <w:sdt>
              <w:sdtPr>
                <w:rPr>
                  <w:b/>
                  <w:sz w:val="28"/>
                  <w:szCs w:val="28"/>
                </w:rPr>
                <w:id w:val="-1517691135"/>
                <w:placeholder>
                  <w:docPart w:val="CB10983A05B042578B802261F415ADBD"/>
                </w:placeholder>
                <w:temporary/>
                <w:showingPlcHdr/>
                <w15:appearance w15:val="hidden"/>
              </w:sdtPr>
              <w:sdtEndPr/>
              <w:sdtContent>
                <w:r w:rsidR="00BD3486" w:rsidRPr="00A853AD">
                  <w:rPr>
                    <w:b/>
                    <w:sz w:val="28"/>
                    <w:szCs w:val="28"/>
                  </w:rPr>
                  <w:t>Tuesday</w:t>
                </w:r>
              </w:sdtContent>
            </w:sdt>
          </w:p>
        </w:tc>
        <w:tc>
          <w:tcPr>
            <w:tcW w:w="3285" w:type="dxa"/>
          </w:tcPr>
          <w:p w14:paraId="397F9B03" w14:textId="20ED23D4" w:rsidR="00BD3486" w:rsidRPr="00A853AD" w:rsidRDefault="00F30177" w:rsidP="008511D9">
            <w:pPr>
              <w:pStyle w:val="Days"/>
              <w:rPr>
                <w:b/>
                <w:sz w:val="28"/>
                <w:szCs w:val="28"/>
              </w:rPr>
            </w:pPr>
            <w:sdt>
              <w:sdtPr>
                <w:rPr>
                  <w:b/>
                  <w:sz w:val="28"/>
                  <w:szCs w:val="28"/>
                </w:rPr>
                <w:id w:val="-1684429625"/>
                <w:placeholder>
                  <w:docPart w:val="2F67BDB95B4B4F998397D02CF661676F"/>
                </w:placeholder>
                <w:temporary/>
                <w:showingPlcHdr/>
                <w15:appearance w15:val="hidden"/>
              </w:sdtPr>
              <w:sdtEndPr/>
              <w:sdtContent>
                <w:r w:rsidR="00BD3486" w:rsidRPr="00A853AD">
                  <w:rPr>
                    <w:b/>
                    <w:sz w:val="28"/>
                    <w:szCs w:val="28"/>
                  </w:rPr>
                  <w:t>Wednesday</w:t>
                </w:r>
              </w:sdtContent>
            </w:sdt>
          </w:p>
        </w:tc>
        <w:tc>
          <w:tcPr>
            <w:tcW w:w="3192" w:type="dxa"/>
          </w:tcPr>
          <w:p w14:paraId="6F6AA01F" w14:textId="093E3EF1" w:rsidR="00BD3486" w:rsidRPr="00A853AD" w:rsidRDefault="00F30177" w:rsidP="008511D9">
            <w:pPr>
              <w:pStyle w:val="Days"/>
              <w:rPr>
                <w:b/>
                <w:sz w:val="28"/>
                <w:szCs w:val="28"/>
              </w:rPr>
            </w:pPr>
            <w:sdt>
              <w:sdtPr>
                <w:rPr>
                  <w:b/>
                  <w:sz w:val="28"/>
                  <w:szCs w:val="28"/>
                </w:rPr>
                <w:id w:val="-1188375605"/>
                <w:placeholder>
                  <w:docPart w:val="B58BB3EF98134F7FB17522A13E03EA5E"/>
                </w:placeholder>
                <w:temporary/>
                <w:showingPlcHdr/>
                <w15:appearance w15:val="hidden"/>
              </w:sdtPr>
              <w:sdtEndPr/>
              <w:sdtContent>
                <w:r w:rsidR="00BD3486" w:rsidRPr="00A853AD">
                  <w:rPr>
                    <w:b/>
                    <w:sz w:val="28"/>
                    <w:szCs w:val="28"/>
                  </w:rPr>
                  <w:t>Thursday</w:t>
                </w:r>
              </w:sdtContent>
            </w:sdt>
          </w:p>
        </w:tc>
        <w:tc>
          <w:tcPr>
            <w:tcW w:w="3273" w:type="dxa"/>
          </w:tcPr>
          <w:p w14:paraId="688DC3E3" w14:textId="0EFE838F" w:rsidR="00BD3486" w:rsidRPr="00A853AD" w:rsidRDefault="00F30177" w:rsidP="008511D9">
            <w:pPr>
              <w:pStyle w:val="Days"/>
              <w:rPr>
                <w:b/>
                <w:sz w:val="28"/>
                <w:szCs w:val="28"/>
              </w:rPr>
            </w:pPr>
            <w:sdt>
              <w:sdtPr>
                <w:rPr>
                  <w:b/>
                  <w:sz w:val="28"/>
                  <w:szCs w:val="28"/>
                </w:rPr>
                <w:id w:val="1991825489"/>
                <w:placeholder>
                  <w:docPart w:val="24C27ECD97714CB5BDB39CA8ABF8CCD1"/>
                </w:placeholder>
                <w:temporary/>
                <w:showingPlcHdr/>
                <w15:appearance w15:val="hidden"/>
              </w:sdtPr>
              <w:sdtEndPr/>
              <w:sdtContent>
                <w:r w:rsidR="00BD3486" w:rsidRPr="00A853AD">
                  <w:rPr>
                    <w:b/>
                    <w:sz w:val="28"/>
                    <w:szCs w:val="28"/>
                  </w:rPr>
                  <w:t>Friday</w:t>
                </w:r>
              </w:sdtContent>
            </w:sdt>
          </w:p>
        </w:tc>
        <w:tc>
          <w:tcPr>
            <w:tcW w:w="3015" w:type="dxa"/>
          </w:tcPr>
          <w:p w14:paraId="21A0DAC5" w14:textId="77777777" w:rsidR="00BD3486" w:rsidRPr="00A853AD" w:rsidRDefault="00F30177" w:rsidP="008511D9">
            <w:pPr>
              <w:pStyle w:val="Days"/>
              <w:rPr>
                <w:b/>
                <w:sz w:val="28"/>
                <w:szCs w:val="28"/>
              </w:rPr>
            </w:pPr>
            <w:sdt>
              <w:sdtPr>
                <w:rPr>
                  <w:b/>
                  <w:sz w:val="28"/>
                  <w:szCs w:val="28"/>
                </w:rPr>
                <w:id w:val="115736794"/>
                <w:placeholder>
                  <w:docPart w:val="BD68D2209D5B4A0A9B94944987BB2CF3"/>
                </w:placeholder>
                <w:temporary/>
                <w:showingPlcHdr/>
                <w15:appearance w15:val="hidden"/>
              </w:sdtPr>
              <w:sdtEndPr/>
              <w:sdtContent>
                <w:r w:rsidR="00BD3486" w:rsidRPr="00A853AD">
                  <w:rPr>
                    <w:b/>
                    <w:sz w:val="28"/>
                    <w:szCs w:val="28"/>
                  </w:rPr>
                  <w:t>Saturday</w:t>
                </w:r>
              </w:sdtContent>
            </w:sdt>
          </w:p>
        </w:tc>
      </w:tr>
      <w:tr w:rsidR="00F3744F" w:rsidRPr="00A853AD" w14:paraId="1FA8F35C" w14:textId="77777777" w:rsidTr="00785DCE">
        <w:trPr>
          <w:trHeight w:val="2877"/>
        </w:trPr>
        <w:tc>
          <w:tcPr>
            <w:tcW w:w="3675" w:type="dxa"/>
            <w:tcBorders>
              <w:bottom w:val="nil"/>
            </w:tcBorders>
          </w:tcPr>
          <w:p w14:paraId="2C2B07CB" w14:textId="6F8F09A3" w:rsidR="006B14E8" w:rsidRPr="00386D55" w:rsidRDefault="00F30177" w:rsidP="008511D9">
            <w:pPr>
              <w:pStyle w:val="Dates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color w:val="auto"/>
                <w:sz w:val="26"/>
                <w:szCs w:val="26"/>
              </w:rPr>
              <w:pict w14:anchorId="6B9DE085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left:0;text-align:left;margin-left:3.75pt;margin-top:5pt;width:633.75pt;height:140.25pt;z-index:251658752;mso-position-horizontal-relative:text;mso-position-vertical-relative:text">
                  <v:textbox style="mso-next-textbox:#_x0000_s1041">
                    <w:txbxContent>
                      <w:p w14:paraId="22BB31C0" w14:textId="56FF5F49" w:rsidR="00C76C3C" w:rsidRPr="00DB4477" w:rsidRDefault="00301AEB" w:rsidP="00C76C3C">
                        <w:pPr>
                          <w:jc w:val="center"/>
                          <w:rPr>
                            <w:b/>
                            <w:bCs/>
                            <w:sz w:val="144"/>
                            <w:szCs w:val="144"/>
                          </w:rPr>
                        </w:pPr>
                        <w:r w:rsidRPr="00DB4477">
                          <w:rPr>
                            <w:b/>
                            <w:bCs/>
                            <w:sz w:val="144"/>
                            <w:szCs w:val="144"/>
                          </w:rPr>
                          <w:t>Febr</w:t>
                        </w:r>
                        <w:r w:rsidR="00DA463D" w:rsidRPr="00DB4477">
                          <w:rPr>
                            <w:b/>
                            <w:bCs/>
                            <w:sz w:val="144"/>
                            <w:szCs w:val="144"/>
                          </w:rPr>
                          <w:t>uary</w:t>
                        </w:r>
                        <w:r w:rsidR="00E63050" w:rsidRPr="00DB4477">
                          <w:rPr>
                            <w:b/>
                            <w:bCs/>
                            <w:sz w:val="144"/>
                            <w:szCs w:val="144"/>
                          </w:rPr>
                          <w:t xml:space="preserve"> </w:t>
                        </w:r>
                        <w:r w:rsidR="00C76C3C" w:rsidRPr="00DB4477">
                          <w:rPr>
                            <w:b/>
                            <w:bCs/>
                            <w:sz w:val="144"/>
                            <w:szCs w:val="144"/>
                          </w:rPr>
                          <w:t xml:space="preserve"> 202</w:t>
                        </w:r>
                        <w:r w:rsidR="00E63050" w:rsidRPr="00DB4477">
                          <w:rPr>
                            <w:b/>
                            <w:bCs/>
                            <w:sz w:val="144"/>
                            <w:szCs w:val="144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6477FF">
              <w:rPr>
                <w:b/>
                <w:sz w:val="28"/>
                <w:szCs w:val="28"/>
              </w:rPr>
              <w:t xml:space="preserve"> </w:t>
            </w:r>
            <w:r w:rsidR="00A902D6" w:rsidRPr="00386D55">
              <w:rPr>
                <w:b/>
                <w:sz w:val="28"/>
                <w:szCs w:val="28"/>
              </w:rPr>
              <w:t xml:space="preserve"> </w:t>
            </w:r>
            <w:r w:rsidR="00A902D6" w:rsidRPr="00386D55">
              <w:rPr>
                <w:b/>
                <w:sz w:val="32"/>
                <w:szCs w:val="32"/>
              </w:rPr>
              <w:t xml:space="preserve">                                            </w:t>
            </w:r>
          </w:p>
          <w:p w14:paraId="0CE54C05" w14:textId="34881F0F" w:rsidR="006B14E8" w:rsidRDefault="006B14E8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</w:p>
          <w:p w14:paraId="0F964E73" w14:textId="33260D0B" w:rsidR="00A7236E" w:rsidRPr="0007671F" w:rsidRDefault="006477FF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 w:rsidRPr="0007671F">
              <w:rPr>
                <w:b/>
                <w:color w:val="auto"/>
                <w:sz w:val="28"/>
                <w:szCs w:val="28"/>
              </w:rPr>
              <w:t xml:space="preserve">    </w:t>
            </w:r>
            <w:r w:rsidRPr="0007671F">
              <w:rPr>
                <w:b/>
                <w:color w:val="00B050"/>
                <w:sz w:val="28"/>
                <w:szCs w:val="28"/>
              </w:rPr>
              <w:t xml:space="preserve">                    </w:t>
            </w:r>
          </w:p>
        </w:tc>
        <w:tc>
          <w:tcPr>
            <w:tcW w:w="3398" w:type="dxa"/>
            <w:tcBorders>
              <w:bottom w:val="nil"/>
            </w:tcBorders>
          </w:tcPr>
          <w:p w14:paraId="144C5B83" w14:textId="25CF2D63" w:rsidR="00BD3486" w:rsidRPr="00E63050" w:rsidRDefault="00805543" w:rsidP="008511D9">
            <w:pPr>
              <w:pStyle w:val="Dates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</w:t>
            </w:r>
            <w:r w:rsidR="00A72886">
              <w:rPr>
                <w:b/>
                <w:color w:val="FF0000"/>
                <w:sz w:val="28"/>
                <w:szCs w:val="28"/>
              </w:rPr>
              <w:t xml:space="preserve">                                 </w:t>
            </w:r>
          </w:p>
        </w:tc>
        <w:tc>
          <w:tcPr>
            <w:tcW w:w="3196" w:type="dxa"/>
            <w:tcBorders>
              <w:bottom w:val="nil"/>
            </w:tcBorders>
          </w:tcPr>
          <w:p w14:paraId="505F59E0" w14:textId="3BB8D467" w:rsidR="00F3744F" w:rsidRPr="00301AEB" w:rsidRDefault="00F3744F" w:rsidP="00301AEB">
            <w:pPr>
              <w:pStyle w:val="Dates"/>
              <w:ind w:left="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</w:t>
            </w:r>
            <w:r w:rsidR="00693B4E">
              <w:rPr>
                <w:b/>
                <w:bCs/>
                <w:sz w:val="28"/>
                <w:szCs w:val="28"/>
              </w:rPr>
              <w:t xml:space="preserve">  </w:t>
            </w:r>
            <w:r w:rsidR="009205D9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285" w:type="dxa"/>
            <w:tcBorders>
              <w:bottom w:val="nil"/>
            </w:tcBorders>
          </w:tcPr>
          <w:p w14:paraId="4A17B750" w14:textId="2F91CEEF" w:rsidR="00C53489" w:rsidRDefault="00A72886" w:rsidP="008511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</w:t>
            </w:r>
          </w:p>
          <w:p w14:paraId="5CB56570" w14:textId="77777777" w:rsidR="00F3744F" w:rsidRDefault="00F3744F" w:rsidP="008511D9">
            <w:pPr>
              <w:rPr>
                <w:b/>
                <w:sz w:val="28"/>
                <w:szCs w:val="28"/>
              </w:rPr>
            </w:pPr>
          </w:p>
          <w:p w14:paraId="7507C36F" w14:textId="0D74DE32" w:rsidR="00521E49" w:rsidRPr="00E63050" w:rsidRDefault="00521E49" w:rsidP="008511D9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</w:p>
        </w:tc>
        <w:tc>
          <w:tcPr>
            <w:tcW w:w="3192" w:type="dxa"/>
            <w:tcBorders>
              <w:bottom w:val="nil"/>
            </w:tcBorders>
          </w:tcPr>
          <w:p w14:paraId="751F35AE" w14:textId="1FEC194C" w:rsidR="00687869" w:rsidRDefault="00301AEB" w:rsidP="008511D9">
            <w:pPr>
              <w:pStyle w:val="Dates"/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1</w:t>
            </w:r>
            <w:r w:rsidR="00872D0A">
              <w:rPr>
                <w:b/>
                <w:color w:val="7030A0"/>
                <w:sz w:val="28"/>
                <w:szCs w:val="28"/>
              </w:rPr>
              <w:t xml:space="preserve">  </w:t>
            </w:r>
            <w:r w:rsidR="00ED13A1">
              <w:rPr>
                <w:b/>
                <w:color w:val="7030A0"/>
                <w:sz w:val="28"/>
                <w:szCs w:val="28"/>
              </w:rPr>
              <w:t xml:space="preserve">                                </w:t>
            </w:r>
            <w:r w:rsidR="00872D0A" w:rsidRPr="00ED13A1">
              <w:rPr>
                <w:b/>
                <w:color w:val="FF0000"/>
                <w:sz w:val="28"/>
                <w:szCs w:val="28"/>
              </w:rPr>
              <w:t xml:space="preserve">                                                                             </w:t>
            </w:r>
          </w:p>
          <w:p w14:paraId="4E9D0572" w14:textId="77777777" w:rsidR="00872D0A" w:rsidRPr="00872D0A" w:rsidRDefault="00872D0A" w:rsidP="008511D9"/>
          <w:p w14:paraId="45E16A17" w14:textId="7BF88A10" w:rsidR="00872D0A" w:rsidRPr="00872D0A" w:rsidRDefault="00872D0A" w:rsidP="008511D9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872D0A">
              <w:rPr>
                <w:b/>
                <w:bCs/>
                <w:sz w:val="28"/>
                <w:szCs w:val="28"/>
              </w:rPr>
              <w:t>11:00 Bible Devotions</w:t>
            </w:r>
            <w:r w:rsidR="0052004A">
              <w:rPr>
                <w:b/>
                <w:bCs/>
                <w:color w:val="7030A0"/>
                <w:sz w:val="28"/>
                <w:szCs w:val="28"/>
              </w:rPr>
              <w:t xml:space="preserve">                      </w:t>
            </w:r>
            <w:r w:rsidR="0052004A" w:rsidRPr="0052004A">
              <w:rPr>
                <w:b/>
                <w:bCs/>
                <w:color w:val="0070C0"/>
                <w:sz w:val="28"/>
                <w:szCs w:val="28"/>
              </w:rPr>
              <w:t>3:00 Card Party</w:t>
            </w:r>
          </w:p>
        </w:tc>
        <w:tc>
          <w:tcPr>
            <w:tcW w:w="3273" w:type="dxa"/>
            <w:tcBorders>
              <w:bottom w:val="nil"/>
            </w:tcBorders>
          </w:tcPr>
          <w:p w14:paraId="73AFDC6E" w14:textId="00849DFC" w:rsidR="00872D0A" w:rsidRPr="00805543" w:rsidRDefault="00301AEB" w:rsidP="008511D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  </w:t>
            </w:r>
            <w:r w:rsidR="004631D1">
              <w:rPr>
                <w:b/>
                <w:bCs/>
                <w:sz w:val="28"/>
                <w:szCs w:val="28"/>
              </w:rPr>
              <w:t xml:space="preserve">                    </w:t>
            </w:r>
            <w:r w:rsidR="004631D1" w:rsidRPr="004631D1">
              <w:rPr>
                <w:b/>
                <w:bCs/>
                <w:color w:val="7030A0"/>
                <w:sz w:val="28"/>
                <w:szCs w:val="28"/>
              </w:rPr>
              <w:t>GROUNDHOG DAY</w:t>
            </w:r>
            <w:r w:rsidR="00EE73B7">
              <w:rPr>
                <w:b/>
                <w:bCs/>
                <w:color w:val="7030A0"/>
                <w:sz w:val="28"/>
                <w:szCs w:val="28"/>
              </w:rPr>
              <w:t xml:space="preserve"> </w:t>
            </w:r>
            <w:r w:rsidR="00EE73B7" w:rsidRPr="00EE73B7">
              <w:rPr>
                <w:b/>
                <w:bCs/>
                <w:color w:val="FF0000"/>
                <w:sz w:val="28"/>
                <w:szCs w:val="28"/>
              </w:rPr>
              <w:t>WEAR RED DAY!</w: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</w:t>
            </w:r>
            <w:r w:rsidRPr="00301AEB">
              <w:rPr>
                <w:b/>
                <w:bCs/>
                <w:color w:val="00B050"/>
                <w:sz w:val="28"/>
                <w:szCs w:val="28"/>
              </w:rPr>
              <w:t>2:00 Exercise w/Britt</w: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r w:rsidRPr="00301AEB">
              <w:rPr>
                <w:b/>
                <w:bCs/>
                <w:color w:val="FF0000"/>
                <w:sz w:val="28"/>
                <w:szCs w:val="28"/>
              </w:rPr>
              <w:t>3:00 Tea Time Readers</w:t>
            </w:r>
          </w:p>
        </w:tc>
        <w:tc>
          <w:tcPr>
            <w:tcW w:w="3015" w:type="dxa"/>
            <w:tcBorders>
              <w:bottom w:val="nil"/>
            </w:tcBorders>
          </w:tcPr>
          <w:p w14:paraId="3CA84D44" w14:textId="563EFCC0" w:rsidR="003D5A4A" w:rsidRPr="00274262" w:rsidRDefault="00301AEB" w:rsidP="008511D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3 </w:t>
            </w:r>
            <w:r w:rsidR="003052C3">
              <w:rPr>
                <w:b/>
                <w:bCs/>
                <w:sz w:val="28"/>
                <w:szCs w:val="28"/>
              </w:rPr>
              <w:t xml:space="preserve">                                     1:00 Wii Bowling     </w:t>
            </w:r>
            <w:r w:rsidR="003052C3" w:rsidRPr="003052C3">
              <w:rPr>
                <w:b/>
                <w:bCs/>
                <w:color w:val="00B050"/>
                <w:sz w:val="28"/>
                <w:szCs w:val="28"/>
              </w:rPr>
              <w:t>2:00 Britt’s Exercise</w:t>
            </w:r>
          </w:p>
        </w:tc>
      </w:tr>
      <w:tr w:rsidR="00F3744F" w:rsidRPr="00803D45" w14:paraId="2E367056" w14:textId="77777777" w:rsidTr="00785DCE">
        <w:trPr>
          <w:trHeight w:hRule="exact" w:val="80"/>
        </w:trPr>
        <w:tc>
          <w:tcPr>
            <w:tcW w:w="3675" w:type="dxa"/>
            <w:tcBorders>
              <w:top w:val="nil"/>
              <w:bottom w:val="single" w:sz="6" w:space="0" w:color="BFBFBF" w:themeColor="background1" w:themeShade="BF"/>
            </w:tcBorders>
          </w:tcPr>
          <w:p w14:paraId="49719BA1" w14:textId="255DEC2E" w:rsidR="0024674B" w:rsidRPr="00752FBD" w:rsidRDefault="0024674B" w:rsidP="008511D9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3398" w:type="dxa"/>
            <w:tcBorders>
              <w:top w:val="nil"/>
              <w:bottom w:val="single" w:sz="6" w:space="0" w:color="BFBFBF" w:themeColor="background1" w:themeShade="BF"/>
            </w:tcBorders>
          </w:tcPr>
          <w:p w14:paraId="266C3985" w14:textId="18A914C7" w:rsidR="0024674B" w:rsidRPr="0024674B" w:rsidRDefault="0024674B" w:rsidP="008511D9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3196" w:type="dxa"/>
            <w:tcBorders>
              <w:top w:val="nil"/>
              <w:bottom w:val="single" w:sz="6" w:space="0" w:color="BFBFBF" w:themeColor="background1" w:themeShade="BF"/>
            </w:tcBorders>
          </w:tcPr>
          <w:p w14:paraId="20E7687A" w14:textId="57EA123D" w:rsidR="00F76CC5" w:rsidRPr="00F76CC5" w:rsidRDefault="00F76CC5" w:rsidP="008511D9">
            <w:pPr>
              <w:rPr>
                <w:b/>
                <w:color w:val="FF0000"/>
                <w:sz w:val="26"/>
                <w:szCs w:val="26"/>
              </w:rPr>
            </w:pPr>
          </w:p>
        </w:tc>
        <w:tc>
          <w:tcPr>
            <w:tcW w:w="3285" w:type="dxa"/>
            <w:tcBorders>
              <w:top w:val="nil"/>
              <w:bottom w:val="single" w:sz="6" w:space="0" w:color="BFBFBF" w:themeColor="background1" w:themeShade="BF"/>
            </w:tcBorders>
          </w:tcPr>
          <w:p w14:paraId="689FDCE5" w14:textId="73B64C10" w:rsidR="003D43EE" w:rsidRPr="00803D45" w:rsidRDefault="003D43EE" w:rsidP="008511D9">
            <w:pPr>
              <w:rPr>
                <w:b/>
                <w:sz w:val="26"/>
                <w:szCs w:val="26"/>
              </w:rPr>
            </w:pPr>
          </w:p>
        </w:tc>
        <w:tc>
          <w:tcPr>
            <w:tcW w:w="3192" w:type="dxa"/>
            <w:tcBorders>
              <w:top w:val="nil"/>
              <w:bottom w:val="single" w:sz="6" w:space="0" w:color="BFBFBF" w:themeColor="background1" w:themeShade="BF"/>
            </w:tcBorders>
          </w:tcPr>
          <w:p w14:paraId="74446282" w14:textId="5EF3EFD3" w:rsidR="00215C60" w:rsidRPr="00803D45" w:rsidRDefault="00215C60" w:rsidP="008511D9">
            <w:pPr>
              <w:rPr>
                <w:b/>
                <w:sz w:val="26"/>
                <w:szCs w:val="26"/>
              </w:rPr>
            </w:pPr>
          </w:p>
        </w:tc>
        <w:tc>
          <w:tcPr>
            <w:tcW w:w="3273" w:type="dxa"/>
            <w:tcBorders>
              <w:top w:val="nil"/>
              <w:bottom w:val="single" w:sz="6" w:space="0" w:color="BFBFBF" w:themeColor="background1" w:themeShade="BF"/>
            </w:tcBorders>
          </w:tcPr>
          <w:p w14:paraId="0BAC1ABB" w14:textId="529E6C44" w:rsidR="00BD3486" w:rsidRPr="00805543" w:rsidRDefault="00BD3486" w:rsidP="008511D9">
            <w:pPr>
              <w:rPr>
                <w:b/>
                <w:sz w:val="28"/>
                <w:szCs w:val="28"/>
              </w:rPr>
            </w:pPr>
          </w:p>
          <w:p w14:paraId="648A2E08" w14:textId="55941FB8" w:rsidR="00BD3486" w:rsidRPr="00805543" w:rsidRDefault="00BD3486" w:rsidP="008511D9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bottom w:val="single" w:sz="6" w:space="0" w:color="BFBFBF" w:themeColor="background1" w:themeShade="BF"/>
            </w:tcBorders>
          </w:tcPr>
          <w:p w14:paraId="79DADA11" w14:textId="0635E4BC" w:rsidR="0009580D" w:rsidRPr="006B14E8" w:rsidRDefault="0009580D" w:rsidP="008511D9">
            <w:pPr>
              <w:rPr>
                <w:b/>
                <w:sz w:val="28"/>
                <w:szCs w:val="28"/>
              </w:rPr>
            </w:pPr>
          </w:p>
          <w:p w14:paraId="65C413BF" w14:textId="569BC3C6" w:rsidR="00BD3486" w:rsidRPr="00607394" w:rsidRDefault="00BD3486" w:rsidP="008511D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3744F" w:rsidRPr="00803D45" w14:paraId="4F9D3782" w14:textId="77777777" w:rsidTr="008511D9">
        <w:trPr>
          <w:trHeight w:val="721"/>
        </w:trPr>
        <w:tc>
          <w:tcPr>
            <w:tcW w:w="3675" w:type="dxa"/>
            <w:tcBorders>
              <w:top w:val="single" w:sz="6" w:space="0" w:color="BFBFBF" w:themeColor="background1" w:themeShade="BF"/>
              <w:bottom w:val="nil"/>
            </w:tcBorders>
          </w:tcPr>
          <w:p w14:paraId="3449C67F" w14:textId="598F8192" w:rsidR="00BD3486" w:rsidRPr="00450222" w:rsidRDefault="00450222" w:rsidP="008511D9">
            <w:pPr>
              <w:pStyle w:val="Dates"/>
              <w:jc w:val="center"/>
              <w:rPr>
                <w:b/>
                <w:color w:val="7030A0"/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301AEB">
              <w:rPr>
                <w:b/>
                <w:sz w:val="28"/>
                <w:szCs w:val="28"/>
              </w:rPr>
              <w:t>4</w:t>
            </w:r>
            <w:r>
              <w:rPr>
                <w:b/>
                <w:sz w:val="28"/>
                <w:szCs w:val="28"/>
              </w:rPr>
              <w:t xml:space="preserve">                  </w:t>
            </w:r>
          </w:p>
          <w:p w14:paraId="798066EF" w14:textId="345F0B95" w:rsidR="008666C9" w:rsidRPr="00062CE3" w:rsidRDefault="008666C9" w:rsidP="008511D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398" w:type="dxa"/>
            <w:tcBorders>
              <w:top w:val="single" w:sz="6" w:space="0" w:color="BFBFBF" w:themeColor="background1" w:themeShade="BF"/>
              <w:bottom w:val="nil"/>
            </w:tcBorders>
          </w:tcPr>
          <w:p w14:paraId="4DF9DAE8" w14:textId="687CC5AD" w:rsidR="00C10965" w:rsidRPr="00062CE3" w:rsidRDefault="00301AEB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196" w:type="dxa"/>
            <w:tcBorders>
              <w:top w:val="single" w:sz="6" w:space="0" w:color="BFBFBF" w:themeColor="background1" w:themeShade="BF"/>
              <w:bottom w:val="nil"/>
            </w:tcBorders>
          </w:tcPr>
          <w:p w14:paraId="054FC855" w14:textId="3C5CB5E8" w:rsidR="00BD3486" w:rsidRPr="00062CE3" w:rsidRDefault="00301AEB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="005F0390">
              <w:rPr>
                <w:b/>
                <w:sz w:val="28"/>
                <w:szCs w:val="28"/>
              </w:rPr>
              <w:t xml:space="preserve">                                   </w:t>
            </w:r>
            <w:r w:rsidR="005F0390" w:rsidRPr="005F0390">
              <w:rPr>
                <w:b/>
                <w:color w:val="FF0000"/>
                <w:sz w:val="28"/>
                <w:szCs w:val="28"/>
              </w:rPr>
              <w:t>HAPPY BIRTHDAY PHYLISS STRANG</w:t>
            </w:r>
            <w:r w:rsidR="005F0390">
              <w:rPr>
                <w:b/>
                <w:color w:val="FF0000"/>
                <w:sz w:val="28"/>
                <w:szCs w:val="28"/>
              </w:rPr>
              <w:t>!</w:t>
            </w:r>
          </w:p>
        </w:tc>
        <w:tc>
          <w:tcPr>
            <w:tcW w:w="3285" w:type="dxa"/>
            <w:tcBorders>
              <w:top w:val="single" w:sz="6" w:space="0" w:color="BFBFBF" w:themeColor="background1" w:themeShade="BF"/>
              <w:bottom w:val="nil"/>
            </w:tcBorders>
          </w:tcPr>
          <w:p w14:paraId="60C51462" w14:textId="3C5ED7F1" w:rsidR="00BD3486" w:rsidRPr="00062CE3" w:rsidRDefault="00301AEB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192" w:type="dxa"/>
            <w:tcBorders>
              <w:top w:val="single" w:sz="6" w:space="0" w:color="BFBFBF" w:themeColor="background1" w:themeShade="BF"/>
              <w:bottom w:val="nil"/>
            </w:tcBorders>
          </w:tcPr>
          <w:p w14:paraId="03ABD397" w14:textId="3931024C" w:rsidR="002B4747" w:rsidRPr="002B4747" w:rsidRDefault="00301AEB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5F0390">
              <w:rPr>
                <w:b/>
                <w:sz w:val="28"/>
                <w:szCs w:val="28"/>
              </w:rPr>
              <w:t xml:space="preserve">                                  </w:t>
            </w:r>
            <w:r w:rsidR="005F0390" w:rsidRPr="005F0390">
              <w:rPr>
                <w:b/>
                <w:color w:val="FF0000"/>
                <w:sz w:val="28"/>
                <w:szCs w:val="28"/>
              </w:rPr>
              <w:t>HAPPY BIRTHDAY BILL FIFER!</w:t>
            </w:r>
          </w:p>
        </w:tc>
        <w:tc>
          <w:tcPr>
            <w:tcW w:w="3273" w:type="dxa"/>
            <w:tcBorders>
              <w:top w:val="single" w:sz="6" w:space="0" w:color="BFBFBF" w:themeColor="background1" w:themeShade="BF"/>
              <w:bottom w:val="nil"/>
            </w:tcBorders>
          </w:tcPr>
          <w:p w14:paraId="71E0EF1D" w14:textId="1D9F0C4A" w:rsidR="00BD3486" w:rsidRPr="00062CE3" w:rsidRDefault="00301AEB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015" w:type="dxa"/>
            <w:tcBorders>
              <w:top w:val="single" w:sz="6" w:space="0" w:color="BFBFBF" w:themeColor="background1" w:themeShade="BF"/>
              <w:bottom w:val="nil"/>
            </w:tcBorders>
          </w:tcPr>
          <w:p w14:paraId="5D4232A1" w14:textId="608A0824" w:rsidR="00BD3486" w:rsidRPr="00062CE3" w:rsidRDefault="00F30177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1665920" behindDoc="0" locked="0" layoutInCell="1" allowOverlap="1" wp14:anchorId="5F549110" wp14:editId="684A7D6D">
                  <wp:simplePos x="0" y="0"/>
                  <wp:positionH relativeFrom="column">
                    <wp:posOffset>-12845415</wp:posOffset>
                  </wp:positionH>
                  <wp:positionV relativeFrom="paragraph">
                    <wp:posOffset>-2219960</wp:posOffset>
                  </wp:positionV>
                  <wp:extent cx="14687550" cy="10039350"/>
                  <wp:effectExtent l="0" t="0" r="0" b="0"/>
                  <wp:wrapNone/>
                  <wp:docPr id="284426597" name="Picture 1" descr="A tree in a snowy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426597" name="Picture 1" descr="A tree in a snowy field"/>
                          <pic:cNvPicPr/>
                        </pic:nvPicPr>
                        <pic:blipFill>
                          <a:blip r:embed="rId8">
                            <a:alphaModFix amt="20000"/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0" cy="1003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1AEB">
              <w:rPr>
                <w:b/>
                <w:sz w:val="28"/>
                <w:szCs w:val="28"/>
              </w:rPr>
              <w:t>10</w:t>
            </w:r>
          </w:p>
        </w:tc>
      </w:tr>
      <w:tr w:rsidR="00F3744F" w:rsidRPr="00803D45" w14:paraId="00DACF30" w14:textId="77777777" w:rsidTr="00785DCE">
        <w:trPr>
          <w:trHeight w:hRule="exact" w:val="2220"/>
        </w:trPr>
        <w:tc>
          <w:tcPr>
            <w:tcW w:w="3675" w:type="dxa"/>
            <w:tcBorders>
              <w:top w:val="nil"/>
              <w:bottom w:val="single" w:sz="6" w:space="0" w:color="BFBFBF" w:themeColor="background1" w:themeShade="BF"/>
            </w:tcBorders>
          </w:tcPr>
          <w:p w14:paraId="562CC526" w14:textId="22215933" w:rsidR="00A6385E" w:rsidRPr="0068794F" w:rsidRDefault="00805A26" w:rsidP="008F2A97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805A26">
              <w:rPr>
                <w:b/>
                <w:sz w:val="28"/>
                <w:szCs w:val="28"/>
              </w:rPr>
              <w:t>10:30AM Sunday Service</w:t>
            </w:r>
            <w:r>
              <w:rPr>
                <w:b/>
                <w:color w:val="00B050"/>
                <w:sz w:val="28"/>
                <w:szCs w:val="28"/>
              </w:rPr>
              <w:t xml:space="preserve">  </w:t>
            </w:r>
            <w:r w:rsidR="0068794F" w:rsidRPr="0068794F">
              <w:rPr>
                <w:b/>
                <w:color w:val="00B050"/>
                <w:sz w:val="28"/>
                <w:szCs w:val="28"/>
              </w:rPr>
              <w:t xml:space="preserve">2:00 </w:t>
            </w:r>
            <w:r w:rsidR="00DF7630">
              <w:rPr>
                <w:b/>
                <w:color w:val="00B050"/>
                <w:sz w:val="28"/>
                <w:szCs w:val="28"/>
              </w:rPr>
              <w:t>Britt</w:t>
            </w:r>
            <w:r w:rsidR="0068794F" w:rsidRPr="0068794F">
              <w:rPr>
                <w:b/>
                <w:color w:val="00B050"/>
                <w:sz w:val="28"/>
                <w:szCs w:val="28"/>
              </w:rPr>
              <w:t>’s Exercise</w:t>
            </w:r>
            <w:r w:rsidR="00B11758">
              <w:rPr>
                <w:b/>
                <w:color w:val="00B050"/>
                <w:sz w:val="28"/>
                <w:szCs w:val="28"/>
              </w:rPr>
              <w:t xml:space="preserve"> </w:t>
            </w:r>
            <w:r w:rsidR="008F2A97">
              <w:rPr>
                <w:b/>
                <w:color w:val="00B050"/>
                <w:sz w:val="28"/>
                <w:szCs w:val="28"/>
              </w:rPr>
              <w:t xml:space="preserve">     </w:t>
            </w:r>
            <w:r w:rsidR="008F2A97" w:rsidRPr="008F2A97">
              <w:rPr>
                <w:b/>
                <w:color w:val="FF0000"/>
                <w:sz w:val="28"/>
                <w:szCs w:val="28"/>
              </w:rPr>
              <w:t>MAKE YOUR OWN VALENTINES CARDS IN PRIVATE DINING ROOM TODAY</w:t>
            </w:r>
          </w:p>
        </w:tc>
        <w:tc>
          <w:tcPr>
            <w:tcW w:w="3398" w:type="dxa"/>
            <w:tcBorders>
              <w:top w:val="nil"/>
              <w:bottom w:val="single" w:sz="6" w:space="0" w:color="BFBFBF" w:themeColor="background1" w:themeShade="BF"/>
            </w:tcBorders>
          </w:tcPr>
          <w:p w14:paraId="409F497F" w14:textId="6B51BCBF" w:rsidR="00D74078" w:rsidRPr="00F51D9F" w:rsidRDefault="0002716A" w:rsidP="008511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8D0ECA">
              <w:rPr>
                <w:b/>
                <w:color w:val="00B0F0"/>
                <w:sz w:val="28"/>
                <w:szCs w:val="28"/>
              </w:rPr>
              <w:t>8-10am RISE &amp; SHINE BREAKFAST</w:t>
            </w:r>
            <w:r>
              <w:rPr>
                <w:b/>
                <w:color w:val="FF0000"/>
                <w:sz w:val="28"/>
                <w:szCs w:val="28"/>
              </w:rPr>
              <w:t xml:space="preserve">                  </w:t>
            </w:r>
            <w:r w:rsidR="002D5D29">
              <w:rPr>
                <w:b/>
                <w:color w:val="FF0000"/>
                <w:sz w:val="28"/>
                <w:szCs w:val="28"/>
              </w:rPr>
              <w:t xml:space="preserve">10:30 Catholic Mass    </w:t>
            </w:r>
            <w:r w:rsidR="002D5D29" w:rsidRPr="00F3744F">
              <w:rPr>
                <w:b/>
                <w:sz w:val="28"/>
                <w:szCs w:val="28"/>
              </w:rPr>
              <w:t xml:space="preserve">10:30 </w:t>
            </w:r>
            <w:r w:rsidR="00A72886" w:rsidRPr="00F3744F">
              <w:rPr>
                <w:b/>
                <w:sz w:val="28"/>
                <w:szCs w:val="28"/>
              </w:rPr>
              <w:t>Reminisce</w:t>
            </w:r>
            <w:r w:rsidR="002D5D29">
              <w:rPr>
                <w:b/>
                <w:color w:val="FF0000"/>
                <w:sz w:val="28"/>
                <w:szCs w:val="28"/>
              </w:rPr>
              <w:t xml:space="preserve">                </w:t>
            </w:r>
            <w:r w:rsidR="002D5D29" w:rsidRPr="00F3744F">
              <w:rPr>
                <w:b/>
                <w:color w:val="00B050"/>
                <w:sz w:val="28"/>
                <w:szCs w:val="28"/>
              </w:rPr>
              <w:t>2:00 Andrea’s Exercise</w:t>
            </w:r>
            <w:r w:rsidR="004F298C">
              <w:rPr>
                <w:b/>
                <w:color w:val="00B050"/>
                <w:sz w:val="28"/>
                <w:szCs w:val="28"/>
              </w:rPr>
              <w:t xml:space="preserve"> </w:t>
            </w:r>
            <w:r w:rsidR="004F298C" w:rsidRPr="004F298C">
              <w:rPr>
                <w:b/>
                <w:color w:val="7030A0"/>
                <w:sz w:val="28"/>
                <w:szCs w:val="28"/>
              </w:rPr>
              <w:t>3:00 Euchr</w:t>
            </w:r>
            <w:r>
              <w:rPr>
                <w:b/>
                <w:color w:val="7030A0"/>
                <w:sz w:val="28"/>
                <w:szCs w:val="28"/>
              </w:rPr>
              <w:t>e &amp; Dominoes</w:t>
            </w:r>
          </w:p>
        </w:tc>
        <w:tc>
          <w:tcPr>
            <w:tcW w:w="3196" w:type="dxa"/>
            <w:tcBorders>
              <w:top w:val="nil"/>
              <w:bottom w:val="single" w:sz="6" w:space="0" w:color="BFBFBF" w:themeColor="background1" w:themeShade="BF"/>
            </w:tcBorders>
          </w:tcPr>
          <w:p w14:paraId="257214D6" w14:textId="747A8179" w:rsidR="00000906" w:rsidRPr="00F3744F" w:rsidRDefault="00C53489" w:rsidP="008511D9">
            <w:pPr>
              <w:jc w:val="center"/>
              <w:rPr>
                <w:b/>
                <w:sz w:val="28"/>
                <w:szCs w:val="28"/>
              </w:rPr>
            </w:pPr>
            <w:r w:rsidRPr="00C53489">
              <w:rPr>
                <w:b/>
                <w:sz w:val="28"/>
                <w:szCs w:val="28"/>
              </w:rPr>
              <w:t>10:00 BINGO!</w:t>
            </w:r>
            <w:r w:rsidR="0007671F">
              <w:rPr>
                <w:b/>
                <w:sz w:val="28"/>
                <w:szCs w:val="28"/>
              </w:rPr>
              <w:t xml:space="preserve">                1:00 Wii Bowling</w:t>
            </w:r>
          </w:p>
          <w:p w14:paraId="28B84430" w14:textId="59BEF71B" w:rsidR="00050A04" w:rsidRPr="00384397" w:rsidRDefault="00532ECA" w:rsidP="008511D9">
            <w:pPr>
              <w:jc w:val="center"/>
              <w:rPr>
                <w:b/>
                <w:sz w:val="28"/>
                <w:szCs w:val="28"/>
              </w:rPr>
            </w:pPr>
            <w:r w:rsidRPr="00384397">
              <w:rPr>
                <w:b/>
                <w:sz w:val="28"/>
                <w:szCs w:val="28"/>
                <w:highlight w:val="yellow"/>
              </w:rPr>
              <w:t>1:30 Shopping &amp; Errands</w:t>
            </w:r>
            <w:r w:rsidR="00E942A4">
              <w:rPr>
                <w:b/>
                <w:sz w:val="28"/>
                <w:szCs w:val="28"/>
              </w:rPr>
              <w:t xml:space="preserve"> </w:t>
            </w:r>
            <w:r w:rsidR="00E942A4" w:rsidRPr="00E942A4">
              <w:rPr>
                <w:b/>
                <w:color w:val="0070C0"/>
                <w:sz w:val="28"/>
                <w:szCs w:val="28"/>
              </w:rPr>
              <w:t>3:00 Card Party</w:t>
            </w:r>
          </w:p>
          <w:p w14:paraId="709760B6" w14:textId="449654A2" w:rsidR="00764B2D" w:rsidRPr="003E6AF3" w:rsidRDefault="00764B2D" w:rsidP="008511D9">
            <w:pPr>
              <w:jc w:val="center"/>
              <w:rPr>
                <w:b/>
                <w:color w:val="8F0000" w:themeColor="accent5" w:themeShade="BF"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nil"/>
              <w:bottom w:val="single" w:sz="6" w:space="0" w:color="BFBFBF" w:themeColor="background1" w:themeShade="BF"/>
            </w:tcBorders>
          </w:tcPr>
          <w:p w14:paraId="06B22587" w14:textId="3C5876C3" w:rsidR="00BB4099" w:rsidRPr="00E942A4" w:rsidRDefault="00E942A4" w:rsidP="008511D9">
            <w:pPr>
              <w:jc w:val="center"/>
              <w:rPr>
                <w:b/>
                <w:sz w:val="28"/>
                <w:szCs w:val="28"/>
              </w:rPr>
            </w:pPr>
            <w:r w:rsidRPr="00E942A4">
              <w:rPr>
                <w:b/>
                <w:sz w:val="28"/>
                <w:szCs w:val="28"/>
              </w:rPr>
              <w:t>1:00 League of Blind</w:t>
            </w:r>
          </w:p>
          <w:p w14:paraId="5F3A0BCD" w14:textId="51AD2057" w:rsidR="002561C4" w:rsidRDefault="00545771" w:rsidP="008511D9">
            <w:pPr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1:30 STAFF MEETING</w:t>
            </w:r>
            <w:r w:rsidR="00E83A4A">
              <w:rPr>
                <w:b/>
                <w:color w:val="00B050"/>
                <w:sz w:val="28"/>
                <w:szCs w:val="28"/>
              </w:rPr>
              <w:t xml:space="preserve"> </w:t>
            </w:r>
            <w:r w:rsidR="00C93566" w:rsidRPr="00C93566">
              <w:rPr>
                <w:b/>
                <w:color w:val="7030A0"/>
                <w:sz w:val="28"/>
                <w:szCs w:val="28"/>
              </w:rPr>
              <w:t>2:30</w:t>
            </w:r>
            <w:r w:rsidR="00E83A4A" w:rsidRPr="00E83A4A">
              <w:rPr>
                <w:b/>
                <w:color w:val="7030A0"/>
                <w:sz w:val="28"/>
                <w:szCs w:val="28"/>
              </w:rPr>
              <w:t xml:space="preserve"> </w:t>
            </w:r>
            <w:r w:rsidR="00C93566">
              <w:rPr>
                <w:b/>
                <w:color w:val="7030A0"/>
                <w:sz w:val="28"/>
                <w:szCs w:val="28"/>
              </w:rPr>
              <w:t>MOVIE                   “Second Hand Lions”</w:t>
            </w:r>
          </w:p>
          <w:p w14:paraId="1A3E5A79" w14:textId="0F914DCE" w:rsidR="00361538" w:rsidRPr="007C79F7" w:rsidRDefault="00361538" w:rsidP="008511D9">
            <w:pPr>
              <w:jc w:val="center"/>
              <w:rPr>
                <w:b/>
                <w:color w:val="B75BA4" w:themeColor="accent4" w:themeShade="BF"/>
                <w:sz w:val="28"/>
                <w:szCs w:val="28"/>
              </w:rPr>
            </w:pPr>
          </w:p>
        </w:tc>
        <w:tc>
          <w:tcPr>
            <w:tcW w:w="3192" w:type="dxa"/>
            <w:tcBorders>
              <w:top w:val="nil"/>
              <w:bottom w:val="single" w:sz="6" w:space="0" w:color="BFBFBF" w:themeColor="background1" w:themeShade="BF"/>
            </w:tcBorders>
          </w:tcPr>
          <w:p w14:paraId="61DED713" w14:textId="667437FD" w:rsidR="000625EC" w:rsidRPr="003D5A4A" w:rsidRDefault="0002716A" w:rsidP="008511D9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02716A">
              <w:rPr>
                <w:b/>
                <w:color w:val="0070C0"/>
                <w:sz w:val="28"/>
                <w:szCs w:val="28"/>
              </w:rPr>
              <w:t>9:00 Pampered Hands</w:t>
            </w:r>
            <w:r>
              <w:rPr>
                <w:b/>
                <w:sz w:val="28"/>
                <w:szCs w:val="28"/>
              </w:rPr>
              <w:t xml:space="preserve"> </w:t>
            </w:r>
            <w:r w:rsidR="002B4747" w:rsidRPr="00532ECA">
              <w:rPr>
                <w:b/>
                <w:sz w:val="28"/>
                <w:szCs w:val="28"/>
              </w:rPr>
              <w:t>11:00 Bible Devotions</w:t>
            </w:r>
            <w:r w:rsidR="0052004A">
              <w:rPr>
                <w:b/>
                <w:color w:val="7030A0"/>
                <w:sz w:val="28"/>
                <w:szCs w:val="28"/>
              </w:rPr>
              <w:t xml:space="preserve">                     </w:t>
            </w:r>
            <w:r w:rsidR="00E942A4">
              <w:rPr>
                <w:b/>
                <w:sz w:val="28"/>
                <w:szCs w:val="28"/>
              </w:rPr>
              <w:t xml:space="preserve"> </w:t>
            </w:r>
            <w:r w:rsidR="00E942A4" w:rsidRPr="00E942A4">
              <w:rPr>
                <w:b/>
                <w:color w:val="0070C0"/>
                <w:sz w:val="28"/>
                <w:szCs w:val="28"/>
              </w:rPr>
              <w:t>3:00 Card Party</w:t>
            </w:r>
            <w:r w:rsidR="0007671F">
              <w:rPr>
                <w:b/>
                <w:sz w:val="28"/>
                <w:szCs w:val="28"/>
              </w:rPr>
              <w:t xml:space="preserve">   </w:t>
            </w:r>
          </w:p>
          <w:p w14:paraId="36A78043" w14:textId="7A97FE56" w:rsidR="003D43EE" w:rsidRPr="002B4747" w:rsidRDefault="003D43EE" w:rsidP="008511D9">
            <w:pPr>
              <w:jc w:val="center"/>
              <w:rPr>
                <w:b/>
                <w:color w:val="7030A0"/>
                <w:sz w:val="24"/>
                <w:szCs w:val="24"/>
              </w:rPr>
            </w:pPr>
          </w:p>
          <w:p w14:paraId="38468E48" w14:textId="10F30BB3" w:rsidR="00CE0969" w:rsidRPr="00062CE3" w:rsidRDefault="00CE0969" w:rsidP="008511D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73" w:type="dxa"/>
            <w:tcBorders>
              <w:top w:val="nil"/>
              <w:bottom w:val="single" w:sz="6" w:space="0" w:color="BFBFBF" w:themeColor="background1" w:themeShade="BF"/>
            </w:tcBorders>
          </w:tcPr>
          <w:p w14:paraId="1287BEB1" w14:textId="188DD348" w:rsidR="00C914EF" w:rsidRPr="00AC510C" w:rsidRDefault="00DF7630" w:rsidP="008511D9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DF7630">
              <w:rPr>
                <w:b/>
                <w:color w:val="7030A0"/>
                <w:sz w:val="28"/>
                <w:szCs w:val="28"/>
              </w:rPr>
              <w:t>1:00 YMCA BINGO!</w:t>
            </w:r>
            <w:r>
              <w:rPr>
                <w:b/>
                <w:color w:val="00B050"/>
                <w:sz w:val="28"/>
                <w:szCs w:val="28"/>
              </w:rPr>
              <w:t xml:space="preserve">     </w:t>
            </w:r>
            <w:r w:rsidR="00C914EF" w:rsidRPr="00AC510C">
              <w:rPr>
                <w:b/>
                <w:color w:val="00B050"/>
                <w:sz w:val="28"/>
                <w:szCs w:val="28"/>
              </w:rPr>
              <w:t>2:00 Exercise w/Britt</w:t>
            </w:r>
          </w:p>
          <w:p w14:paraId="3B4F8149" w14:textId="6BA8FA13" w:rsidR="00BD3486" w:rsidRPr="00385553" w:rsidRDefault="00BD3486" w:rsidP="008511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385553">
              <w:rPr>
                <w:b/>
                <w:color w:val="FF0000"/>
                <w:sz w:val="28"/>
                <w:szCs w:val="28"/>
              </w:rPr>
              <w:t xml:space="preserve">3:00 </w:t>
            </w:r>
            <w:r w:rsidR="0032322E" w:rsidRPr="00385553">
              <w:rPr>
                <w:b/>
                <w:color w:val="FF0000"/>
                <w:sz w:val="28"/>
                <w:szCs w:val="28"/>
              </w:rPr>
              <w:t>Tea Time Readers</w:t>
            </w:r>
          </w:p>
          <w:p w14:paraId="741FA9D4" w14:textId="4C990112" w:rsidR="00BD3486" w:rsidRPr="00317D67" w:rsidRDefault="00BD3486" w:rsidP="008511D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nil"/>
              <w:bottom w:val="single" w:sz="6" w:space="0" w:color="BFBFBF" w:themeColor="background1" w:themeShade="BF"/>
            </w:tcBorders>
          </w:tcPr>
          <w:p w14:paraId="4CA2721C" w14:textId="6ED12431" w:rsidR="00906D74" w:rsidRPr="008E3029" w:rsidRDefault="002D5D29" w:rsidP="008511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3052C3">
              <w:rPr>
                <w:b/>
                <w:sz w:val="28"/>
                <w:szCs w:val="28"/>
              </w:rPr>
              <w:t>0:00 $1 BINGO!</w:t>
            </w:r>
          </w:p>
          <w:p w14:paraId="2D0701BF" w14:textId="60AB3682" w:rsidR="00BD3486" w:rsidRPr="00532ECA" w:rsidRDefault="00077E1C" w:rsidP="008511D9">
            <w:pPr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 xml:space="preserve">2:00 </w:t>
            </w:r>
            <w:r w:rsidR="003052C3">
              <w:rPr>
                <w:b/>
                <w:color w:val="00B050"/>
                <w:sz w:val="28"/>
                <w:szCs w:val="28"/>
              </w:rPr>
              <w:t>Susan’s Exercise</w:t>
            </w:r>
            <w:r w:rsidR="00B33E72">
              <w:rPr>
                <w:b/>
                <w:color w:val="00B050"/>
                <w:sz w:val="28"/>
                <w:szCs w:val="28"/>
              </w:rPr>
              <w:t xml:space="preserve"> </w:t>
            </w:r>
            <w:r w:rsidR="00B33E72" w:rsidRPr="00B33E72">
              <w:rPr>
                <w:b/>
                <w:color w:val="FF0000"/>
                <w:sz w:val="28"/>
                <w:szCs w:val="28"/>
              </w:rPr>
              <w:t xml:space="preserve">8pm IU at Purdue on </w:t>
            </w:r>
            <w:r w:rsidR="00B33E72">
              <w:rPr>
                <w:b/>
                <w:color w:val="FF0000"/>
                <w:sz w:val="28"/>
                <w:szCs w:val="28"/>
              </w:rPr>
              <w:t xml:space="preserve">the </w:t>
            </w:r>
            <w:r w:rsidR="00B33E72" w:rsidRPr="00B33E72">
              <w:rPr>
                <w:b/>
                <w:color w:val="FF0000"/>
                <w:sz w:val="28"/>
                <w:szCs w:val="28"/>
              </w:rPr>
              <w:t>BIG SCREEN</w:t>
            </w:r>
            <w:r w:rsidR="00B33E72">
              <w:rPr>
                <w:b/>
                <w:color w:val="FF0000"/>
                <w:sz w:val="28"/>
                <w:szCs w:val="28"/>
              </w:rPr>
              <w:t>!</w:t>
            </w:r>
          </w:p>
        </w:tc>
      </w:tr>
      <w:tr w:rsidR="00F3744F" w:rsidRPr="00803D45" w14:paraId="736749DA" w14:textId="77777777" w:rsidTr="008511D9">
        <w:trPr>
          <w:trHeight w:val="688"/>
        </w:trPr>
        <w:tc>
          <w:tcPr>
            <w:tcW w:w="3675" w:type="dxa"/>
            <w:tcBorders>
              <w:top w:val="single" w:sz="6" w:space="0" w:color="BFBFBF" w:themeColor="background1" w:themeShade="BF"/>
              <w:bottom w:val="nil"/>
            </w:tcBorders>
          </w:tcPr>
          <w:p w14:paraId="654B23E6" w14:textId="49368D0E" w:rsidR="00BD3486" w:rsidRPr="00062CE3" w:rsidRDefault="001E77FF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301AEB">
              <w:rPr>
                <w:b/>
                <w:sz w:val="28"/>
                <w:szCs w:val="28"/>
              </w:rPr>
              <w:t>1</w:t>
            </w:r>
            <w:r w:rsidR="00534B8C">
              <w:rPr>
                <w:b/>
                <w:sz w:val="28"/>
                <w:szCs w:val="28"/>
              </w:rPr>
              <w:t xml:space="preserve">                                     </w:t>
            </w:r>
            <w:r w:rsidR="005A1332">
              <w:rPr>
                <w:b/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3398" w:type="dxa"/>
            <w:tcBorders>
              <w:top w:val="single" w:sz="6" w:space="0" w:color="BFBFBF" w:themeColor="background1" w:themeShade="BF"/>
              <w:bottom w:val="nil"/>
            </w:tcBorders>
          </w:tcPr>
          <w:p w14:paraId="0EAD28FE" w14:textId="22F948B8" w:rsidR="00D1383A" w:rsidRPr="00607394" w:rsidRDefault="00301AEB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196" w:type="dxa"/>
            <w:tcBorders>
              <w:top w:val="single" w:sz="6" w:space="0" w:color="BFBFBF" w:themeColor="background1" w:themeShade="BF"/>
              <w:bottom w:val="nil"/>
            </w:tcBorders>
          </w:tcPr>
          <w:p w14:paraId="240A4F93" w14:textId="26D0BC8F" w:rsidR="000C208B" w:rsidRPr="00062CE3" w:rsidRDefault="00301AEB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  <w:r w:rsidR="004631D1">
              <w:rPr>
                <w:b/>
                <w:sz w:val="28"/>
                <w:szCs w:val="28"/>
              </w:rPr>
              <w:t xml:space="preserve">                                </w:t>
            </w:r>
            <w:r w:rsidR="004631D1" w:rsidRPr="004631D1">
              <w:rPr>
                <w:b/>
                <w:color w:val="7030A0"/>
                <w:sz w:val="28"/>
                <w:szCs w:val="28"/>
              </w:rPr>
              <w:t>MARDI GRAS</w:t>
            </w:r>
          </w:p>
        </w:tc>
        <w:tc>
          <w:tcPr>
            <w:tcW w:w="3285" w:type="dxa"/>
            <w:tcBorders>
              <w:top w:val="single" w:sz="6" w:space="0" w:color="BFBFBF" w:themeColor="background1" w:themeShade="BF"/>
              <w:bottom w:val="nil"/>
            </w:tcBorders>
          </w:tcPr>
          <w:p w14:paraId="3A9B6FD4" w14:textId="4D33A608" w:rsidR="00B853BB" w:rsidRPr="00B853BB" w:rsidRDefault="00301AEB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  <w:r w:rsidR="001B1C2A">
              <w:rPr>
                <w:b/>
                <w:sz w:val="28"/>
                <w:szCs w:val="28"/>
              </w:rPr>
              <w:t xml:space="preserve">                     </w:t>
            </w:r>
            <w:r w:rsidR="001B1C2A" w:rsidRPr="001B1C2A">
              <w:rPr>
                <w:b/>
                <w:i/>
                <w:iCs/>
                <w:color w:val="FF0000"/>
                <w:sz w:val="28"/>
                <w:szCs w:val="28"/>
              </w:rPr>
              <w:t>VALENTINES DAY</w:t>
            </w:r>
            <w:r w:rsidR="004631D1">
              <w:rPr>
                <w:b/>
                <w:i/>
                <w:iCs/>
                <w:color w:val="FF0000"/>
                <w:sz w:val="28"/>
                <w:szCs w:val="28"/>
              </w:rPr>
              <w:t xml:space="preserve">       </w:t>
            </w:r>
            <w:r w:rsidR="004631D1" w:rsidRPr="004631D1">
              <w:rPr>
                <w:b/>
                <w:i/>
                <w:iCs/>
                <w:color w:val="7030A0"/>
                <w:sz w:val="28"/>
                <w:szCs w:val="28"/>
              </w:rPr>
              <w:t>ASH WEDNESDAY</w:t>
            </w:r>
          </w:p>
        </w:tc>
        <w:tc>
          <w:tcPr>
            <w:tcW w:w="3192" w:type="dxa"/>
            <w:tcBorders>
              <w:top w:val="single" w:sz="6" w:space="0" w:color="BFBFBF" w:themeColor="background1" w:themeShade="BF"/>
              <w:bottom w:val="nil"/>
            </w:tcBorders>
          </w:tcPr>
          <w:p w14:paraId="781DDF0B" w14:textId="16D28AAD" w:rsidR="00534B8C" w:rsidRPr="00534B8C" w:rsidRDefault="00301AEB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3273" w:type="dxa"/>
            <w:tcBorders>
              <w:top w:val="single" w:sz="6" w:space="0" w:color="BFBFBF" w:themeColor="background1" w:themeShade="BF"/>
              <w:bottom w:val="nil"/>
            </w:tcBorders>
          </w:tcPr>
          <w:p w14:paraId="2D02B0B1" w14:textId="4D25CDCC" w:rsidR="00D1383A" w:rsidRPr="0059317C" w:rsidRDefault="00301AEB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3015" w:type="dxa"/>
            <w:tcBorders>
              <w:top w:val="single" w:sz="6" w:space="0" w:color="BFBFBF" w:themeColor="background1" w:themeShade="BF"/>
              <w:bottom w:val="nil"/>
            </w:tcBorders>
          </w:tcPr>
          <w:p w14:paraId="5B414E57" w14:textId="3348CCCE" w:rsidR="00050A04" w:rsidRPr="00062CE3" w:rsidRDefault="00301AEB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</w:tr>
      <w:tr w:rsidR="00F3744F" w:rsidRPr="00803D45" w14:paraId="70772D16" w14:textId="77777777" w:rsidTr="00DB4477">
        <w:trPr>
          <w:trHeight w:hRule="exact" w:val="1833"/>
        </w:trPr>
        <w:tc>
          <w:tcPr>
            <w:tcW w:w="3675" w:type="dxa"/>
            <w:tcBorders>
              <w:top w:val="nil"/>
              <w:bottom w:val="single" w:sz="6" w:space="0" w:color="BFBFBF" w:themeColor="background1" w:themeShade="BF"/>
            </w:tcBorders>
          </w:tcPr>
          <w:p w14:paraId="1F6AF5B6" w14:textId="77777777" w:rsidR="00F93341" w:rsidRDefault="00805A26" w:rsidP="008511D9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805A26">
              <w:rPr>
                <w:b/>
                <w:sz w:val="28"/>
                <w:szCs w:val="28"/>
              </w:rPr>
              <w:t>10:30AM Sunday Service</w:t>
            </w:r>
            <w:r>
              <w:rPr>
                <w:b/>
                <w:color w:val="00B050"/>
                <w:sz w:val="28"/>
                <w:szCs w:val="28"/>
              </w:rPr>
              <w:t xml:space="preserve"> </w:t>
            </w:r>
            <w:r w:rsidR="00077E1C">
              <w:rPr>
                <w:b/>
                <w:color w:val="00B050"/>
                <w:sz w:val="28"/>
                <w:szCs w:val="28"/>
              </w:rPr>
              <w:t xml:space="preserve">2:00 </w:t>
            </w:r>
            <w:r w:rsidR="00DF7630">
              <w:rPr>
                <w:b/>
                <w:color w:val="00B050"/>
                <w:sz w:val="28"/>
                <w:szCs w:val="28"/>
              </w:rPr>
              <w:t>Susan</w:t>
            </w:r>
            <w:r w:rsidR="00077E1C">
              <w:rPr>
                <w:b/>
                <w:color w:val="00B050"/>
                <w:sz w:val="28"/>
                <w:szCs w:val="28"/>
              </w:rPr>
              <w:t>’s Exercise</w:t>
            </w:r>
            <w:r w:rsidR="00DF7630">
              <w:rPr>
                <w:b/>
                <w:color w:val="00B050"/>
                <w:sz w:val="28"/>
                <w:szCs w:val="28"/>
              </w:rPr>
              <w:t xml:space="preserve">        </w:t>
            </w:r>
            <w:r w:rsidR="00DF7630" w:rsidRPr="00DF7630">
              <w:rPr>
                <w:b/>
                <w:color w:val="7030A0"/>
                <w:sz w:val="28"/>
                <w:szCs w:val="28"/>
              </w:rPr>
              <w:t>3:00 Euchre!</w:t>
            </w:r>
          </w:p>
          <w:p w14:paraId="3F53E71B" w14:textId="6A848026" w:rsidR="00342C43" w:rsidRPr="00342C43" w:rsidRDefault="00342C43" w:rsidP="008511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342C43">
              <w:rPr>
                <w:b/>
                <w:color w:val="FF0000"/>
                <w:sz w:val="28"/>
                <w:szCs w:val="28"/>
              </w:rPr>
              <w:t>6:30 SUPERBOWL!</w:t>
            </w:r>
          </w:p>
        </w:tc>
        <w:tc>
          <w:tcPr>
            <w:tcW w:w="3398" w:type="dxa"/>
            <w:tcBorders>
              <w:top w:val="nil"/>
              <w:bottom w:val="single" w:sz="6" w:space="0" w:color="BFBFBF" w:themeColor="background1" w:themeShade="BF"/>
            </w:tcBorders>
          </w:tcPr>
          <w:p w14:paraId="114251A5" w14:textId="408DC1FF" w:rsidR="004F719F" w:rsidRPr="00F3744F" w:rsidRDefault="002D5D29" w:rsidP="008511D9">
            <w:pPr>
              <w:jc w:val="center"/>
              <w:rPr>
                <w:b/>
                <w:sz w:val="28"/>
                <w:szCs w:val="28"/>
              </w:rPr>
            </w:pPr>
            <w:r w:rsidRPr="00F3744F">
              <w:rPr>
                <w:b/>
                <w:sz w:val="28"/>
                <w:szCs w:val="28"/>
              </w:rPr>
              <w:t xml:space="preserve">10:30 </w:t>
            </w:r>
            <w:r w:rsidR="00A72886" w:rsidRPr="00F3744F">
              <w:rPr>
                <w:b/>
                <w:sz w:val="28"/>
                <w:szCs w:val="28"/>
              </w:rPr>
              <w:t>Reminisce</w:t>
            </w:r>
          </w:p>
          <w:p w14:paraId="6C1DF8EE" w14:textId="4B66037D" w:rsidR="00021900" w:rsidRPr="00F316DB" w:rsidRDefault="00764B2D" w:rsidP="008511D9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F316DB">
              <w:rPr>
                <w:b/>
                <w:color w:val="00B050"/>
                <w:sz w:val="28"/>
                <w:szCs w:val="28"/>
              </w:rPr>
              <w:t xml:space="preserve">2:00 </w:t>
            </w:r>
            <w:r w:rsidR="008F1482" w:rsidRPr="00F316DB">
              <w:rPr>
                <w:b/>
                <w:color w:val="00B050"/>
                <w:sz w:val="28"/>
                <w:szCs w:val="28"/>
              </w:rPr>
              <w:t>Andrea’</w:t>
            </w:r>
            <w:r w:rsidR="00665494" w:rsidRPr="00F316DB">
              <w:rPr>
                <w:b/>
                <w:color w:val="00B050"/>
                <w:sz w:val="28"/>
                <w:szCs w:val="28"/>
              </w:rPr>
              <w:t>s Exercise</w:t>
            </w:r>
          </w:p>
          <w:p w14:paraId="33A04ADF" w14:textId="32E87B36" w:rsidR="0093711D" w:rsidRPr="00AE3D76" w:rsidRDefault="0093711D" w:rsidP="008511D9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3196" w:type="dxa"/>
            <w:tcBorders>
              <w:top w:val="nil"/>
              <w:bottom w:val="single" w:sz="6" w:space="0" w:color="BFBFBF" w:themeColor="background1" w:themeShade="BF"/>
            </w:tcBorders>
          </w:tcPr>
          <w:p w14:paraId="180943D5" w14:textId="64EA4DB3" w:rsidR="00AB5F94" w:rsidRPr="00342C43" w:rsidRDefault="000C208B" w:rsidP="008511D9">
            <w:pPr>
              <w:jc w:val="center"/>
              <w:rPr>
                <w:b/>
                <w:color w:val="B75BA4" w:themeColor="accent4" w:themeShade="BF"/>
                <w:sz w:val="24"/>
                <w:szCs w:val="24"/>
              </w:rPr>
            </w:pPr>
            <w:r w:rsidRPr="00342C43">
              <w:rPr>
                <w:b/>
                <w:sz w:val="24"/>
                <w:szCs w:val="24"/>
              </w:rPr>
              <w:t>10:00 BINGO!</w:t>
            </w:r>
            <w:r w:rsidR="0007671F" w:rsidRPr="00342C43">
              <w:rPr>
                <w:b/>
                <w:sz w:val="24"/>
                <w:szCs w:val="24"/>
              </w:rPr>
              <w:t xml:space="preserve">              </w:t>
            </w:r>
            <w:r w:rsidR="00342C43">
              <w:rPr>
                <w:b/>
                <w:sz w:val="24"/>
                <w:szCs w:val="24"/>
              </w:rPr>
              <w:t xml:space="preserve">               </w:t>
            </w:r>
            <w:r w:rsidR="0007671F" w:rsidRPr="00342C43">
              <w:rPr>
                <w:b/>
                <w:sz w:val="24"/>
                <w:szCs w:val="24"/>
              </w:rPr>
              <w:t xml:space="preserve"> 1</w:t>
            </w:r>
            <w:r w:rsidR="00342C43">
              <w:rPr>
                <w:b/>
                <w:sz w:val="24"/>
                <w:szCs w:val="24"/>
              </w:rPr>
              <w:t xml:space="preserve"> </w:t>
            </w:r>
            <w:r w:rsidR="0007671F" w:rsidRPr="00342C43">
              <w:rPr>
                <w:b/>
                <w:sz w:val="24"/>
                <w:szCs w:val="24"/>
              </w:rPr>
              <w:t>:00 Wii Bowling</w:t>
            </w:r>
          </w:p>
          <w:p w14:paraId="5C5E6B27" w14:textId="2017D875" w:rsidR="00D1383A" w:rsidRPr="00384397" w:rsidRDefault="00CC2D1D" w:rsidP="008511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342C43">
              <w:rPr>
                <w:b/>
                <w:sz w:val="24"/>
                <w:szCs w:val="24"/>
                <w:highlight w:val="yellow"/>
              </w:rPr>
              <w:t xml:space="preserve">1:30 Shopping </w:t>
            </w:r>
            <w:r w:rsidR="00384397" w:rsidRPr="00342C43">
              <w:rPr>
                <w:b/>
                <w:sz w:val="24"/>
                <w:szCs w:val="24"/>
                <w:highlight w:val="yellow"/>
              </w:rPr>
              <w:t xml:space="preserve">&amp; </w:t>
            </w:r>
            <w:r w:rsidRPr="00342C43">
              <w:rPr>
                <w:b/>
                <w:sz w:val="24"/>
                <w:szCs w:val="24"/>
                <w:highlight w:val="yellow"/>
              </w:rPr>
              <w:t>Errands</w:t>
            </w:r>
            <w:r w:rsidR="00342C43">
              <w:rPr>
                <w:b/>
                <w:sz w:val="24"/>
                <w:szCs w:val="24"/>
              </w:rPr>
              <w:t xml:space="preserve"> </w:t>
            </w:r>
            <w:r w:rsidR="00342C43" w:rsidRPr="00342C43">
              <w:rPr>
                <w:b/>
                <w:color w:val="FF0000"/>
                <w:sz w:val="24"/>
                <w:szCs w:val="24"/>
              </w:rPr>
              <w:t>2:00 Meet the Hazekamp’s Chickens!</w:t>
            </w:r>
            <w:r w:rsidR="009205D9">
              <w:rPr>
                <w:b/>
                <w:sz w:val="28"/>
                <w:szCs w:val="28"/>
              </w:rPr>
              <w:t xml:space="preserve"> </w:t>
            </w:r>
            <w:r w:rsidR="00A21157" w:rsidRPr="0007671F">
              <w:rPr>
                <w:b/>
                <w:color w:val="C98C22" w:themeColor="accent2"/>
                <w:sz w:val="28"/>
                <w:szCs w:val="28"/>
              </w:rPr>
              <w:t xml:space="preserve"> </w:t>
            </w:r>
            <w:r w:rsidR="00A21157" w:rsidRPr="009205D9">
              <w:rPr>
                <w:b/>
                <w:color w:val="FF0000"/>
                <w:sz w:val="28"/>
                <w:szCs w:val="28"/>
              </w:rPr>
              <w:t xml:space="preserve">  </w:t>
            </w:r>
            <w:r w:rsidR="000C208B" w:rsidRPr="009205D9">
              <w:rPr>
                <w:b/>
                <w:color w:val="FF0000"/>
                <w:sz w:val="28"/>
                <w:szCs w:val="28"/>
              </w:rPr>
              <w:t xml:space="preserve">           </w:t>
            </w:r>
          </w:p>
        </w:tc>
        <w:tc>
          <w:tcPr>
            <w:tcW w:w="3285" w:type="dxa"/>
            <w:tcBorders>
              <w:top w:val="nil"/>
              <w:bottom w:val="single" w:sz="6" w:space="0" w:color="BFBFBF" w:themeColor="background1" w:themeShade="BF"/>
            </w:tcBorders>
          </w:tcPr>
          <w:p w14:paraId="2CF206F2" w14:textId="261EC8D8" w:rsidR="00544F34" w:rsidRPr="00064707" w:rsidRDefault="00C93566" w:rsidP="008511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5680" behindDoc="0" locked="0" layoutInCell="1" allowOverlap="1" wp14:anchorId="273CF29A" wp14:editId="1DB49633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-27305</wp:posOffset>
                  </wp:positionV>
                  <wp:extent cx="1638300" cy="1047750"/>
                  <wp:effectExtent l="0" t="0" r="0" b="0"/>
                  <wp:wrapNone/>
                  <wp:docPr id="1683463244" name="Picture 4" descr="A red heart with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463244" name="Picture 4" descr="A red heart with a black background&#10;&#10;Description automatically generated"/>
                          <pic:cNvPicPr/>
                        </pic:nvPicPr>
                        <pic:blipFill>
                          <a:blip r:embed="rId10">
                            <a:alphaModFix amt="20000"/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AAF5BA" w14:textId="39E5A3FD" w:rsidR="005707F3" w:rsidRPr="00534B8C" w:rsidRDefault="004F719F" w:rsidP="008511D9">
            <w:pPr>
              <w:jc w:val="center"/>
              <w:rPr>
                <w:b/>
                <w:color w:val="6D8C00" w:themeColor="accent1" w:themeShade="BF"/>
                <w:sz w:val="28"/>
                <w:szCs w:val="28"/>
              </w:rPr>
            </w:pPr>
            <w:r w:rsidRPr="00512064">
              <w:rPr>
                <w:b/>
                <w:color w:val="00B050"/>
                <w:sz w:val="28"/>
                <w:szCs w:val="28"/>
              </w:rPr>
              <w:t>2:00 Exercise w/Britt</w:t>
            </w:r>
            <w:r w:rsidR="00E83A4A">
              <w:rPr>
                <w:b/>
                <w:color w:val="00B050"/>
                <w:sz w:val="28"/>
                <w:szCs w:val="28"/>
              </w:rPr>
              <w:t xml:space="preserve">  </w:t>
            </w:r>
            <w:r w:rsidR="00C93566" w:rsidRPr="00C93566">
              <w:rPr>
                <w:b/>
                <w:color w:val="7030A0"/>
                <w:sz w:val="28"/>
                <w:szCs w:val="28"/>
              </w:rPr>
              <w:t>2:30</w:t>
            </w:r>
            <w:r w:rsidR="00E83A4A" w:rsidRPr="00E83A4A">
              <w:rPr>
                <w:b/>
                <w:color w:val="7030A0"/>
                <w:sz w:val="28"/>
                <w:szCs w:val="28"/>
              </w:rPr>
              <w:t xml:space="preserve"> </w:t>
            </w:r>
            <w:r w:rsidR="00A33F5D">
              <w:rPr>
                <w:b/>
                <w:color w:val="7030A0"/>
                <w:sz w:val="28"/>
                <w:szCs w:val="28"/>
              </w:rPr>
              <w:t xml:space="preserve">Movie “My Best </w:t>
            </w:r>
            <w:proofErr w:type="spellStart"/>
            <w:r w:rsidR="00A33F5D">
              <w:rPr>
                <w:b/>
                <w:color w:val="7030A0"/>
                <w:sz w:val="28"/>
                <w:szCs w:val="28"/>
              </w:rPr>
              <w:t>Friends Wedding</w:t>
            </w:r>
            <w:proofErr w:type="spellEnd"/>
            <w:r w:rsidR="00A33F5D">
              <w:rPr>
                <w:b/>
                <w:color w:val="7030A0"/>
                <w:sz w:val="28"/>
                <w:szCs w:val="28"/>
              </w:rPr>
              <w:t>”</w:t>
            </w:r>
          </w:p>
        </w:tc>
        <w:tc>
          <w:tcPr>
            <w:tcW w:w="3192" w:type="dxa"/>
            <w:tcBorders>
              <w:top w:val="nil"/>
              <w:bottom w:val="single" w:sz="6" w:space="0" w:color="BFBFBF" w:themeColor="background1" w:themeShade="BF"/>
            </w:tcBorders>
          </w:tcPr>
          <w:p w14:paraId="443467A3" w14:textId="47C36883" w:rsidR="0052004A" w:rsidRPr="0052004A" w:rsidRDefault="00585273" w:rsidP="0052004A">
            <w:pPr>
              <w:jc w:val="center"/>
              <w:rPr>
                <w:b/>
                <w:color w:val="7030A0"/>
                <w:sz w:val="26"/>
                <w:szCs w:val="26"/>
              </w:rPr>
            </w:pPr>
            <w:r w:rsidRPr="0052004A">
              <w:rPr>
                <w:b/>
                <w:sz w:val="26"/>
                <w:szCs w:val="26"/>
              </w:rPr>
              <w:t>11:00 Bible Devotions</w:t>
            </w:r>
            <w:r w:rsidR="001B1C2A" w:rsidRPr="0052004A">
              <w:rPr>
                <w:b/>
                <w:sz w:val="26"/>
                <w:szCs w:val="26"/>
              </w:rPr>
              <w:t xml:space="preserve"> </w:t>
            </w:r>
            <w:r w:rsidR="0052004A">
              <w:rPr>
                <w:b/>
                <w:sz w:val="26"/>
                <w:szCs w:val="26"/>
              </w:rPr>
              <w:t xml:space="preserve"> </w:t>
            </w:r>
            <w:r w:rsidR="001B1C2A" w:rsidRPr="0052004A">
              <w:rPr>
                <w:b/>
                <w:color w:val="FF0000"/>
                <w:sz w:val="26"/>
                <w:szCs w:val="26"/>
              </w:rPr>
              <w:t>2:00 Music of Sam Hicks</w:t>
            </w:r>
            <w:r w:rsidR="00E942A4" w:rsidRPr="0052004A">
              <w:rPr>
                <w:b/>
                <w:color w:val="FF0000"/>
                <w:sz w:val="26"/>
                <w:szCs w:val="26"/>
              </w:rPr>
              <w:t xml:space="preserve"> </w:t>
            </w:r>
            <w:r w:rsidR="0052004A">
              <w:rPr>
                <w:b/>
                <w:color w:val="FF0000"/>
                <w:sz w:val="26"/>
                <w:szCs w:val="26"/>
              </w:rPr>
              <w:t xml:space="preserve">      </w:t>
            </w:r>
          </w:p>
          <w:p w14:paraId="07BCBE2A" w14:textId="57DC945C" w:rsidR="00585273" w:rsidRPr="0002716A" w:rsidRDefault="00B4576A" w:rsidP="0052004A">
            <w:pPr>
              <w:jc w:val="center"/>
              <w:rPr>
                <w:b/>
                <w:sz w:val="28"/>
                <w:szCs w:val="28"/>
              </w:rPr>
            </w:pPr>
            <w:r w:rsidRPr="0052004A">
              <w:rPr>
                <w:b/>
                <w:color w:val="00B050"/>
                <w:sz w:val="26"/>
                <w:szCs w:val="26"/>
              </w:rPr>
              <w:t xml:space="preserve"> </w:t>
            </w:r>
            <w:r w:rsidR="00E942A4" w:rsidRPr="0052004A">
              <w:rPr>
                <w:b/>
                <w:color w:val="0070C0"/>
                <w:sz w:val="26"/>
                <w:szCs w:val="26"/>
              </w:rPr>
              <w:t>3:00 Card Party</w:t>
            </w:r>
          </w:p>
        </w:tc>
        <w:tc>
          <w:tcPr>
            <w:tcW w:w="3273" w:type="dxa"/>
            <w:tcBorders>
              <w:top w:val="nil"/>
              <w:bottom w:val="single" w:sz="6" w:space="0" w:color="BFBFBF" w:themeColor="background1" w:themeShade="BF"/>
            </w:tcBorders>
          </w:tcPr>
          <w:p w14:paraId="70F269B0" w14:textId="35402322" w:rsidR="00BD3486" w:rsidRPr="00A474D5" w:rsidRDefault="00693B4E" w:rsidP="008511D9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693B4E">
              <w:rPr>
                <w:b/>
                <w:sz w:val="28"/>
                <w:szCs w:val="28"/>
              </w:rPr>
              <w:t>9:</w:t>
            </w:r>
            <w:r w:rsidR="00ED13A1">
              <w:rPr>
                <w:b/>
                <w:sz w:val="28"/>
                <w:szCs w:val="28"/>
              </w:rPr>
              <w:t>00 Crafts w/Deb</w:t>
            </w:r>
            <w:r>
              <w:rPr>
                <w:b/>
                <w:color w:val="00B050"/>
                <w:sz w:val="28"/>
                <w:szCs w:val="28"/>
              </w:rPr>
              <w:t xml:space="preserve">   </w:t>
            </w:r>
            <w:r w:rsidR="0002716A">
              <w:rPr>
                <w:b/>
                <w:color w:val="00B050"/>
                <w:sz w:val="28"/>
                <w:szCs w:val="28"/>
              </w:rPr>
              <w:t xml:space="preserve">    </w:t>
            </w:r>
            <w:r w:rsidR="009205D9">
              <w:rPr>
                <w:b/>
                <w:color w:val="00B050"/>
                <w:sz w:val="28"/>
                <w:szCs w:val="28"/>
              </w:rPr>
              <w:t xml:space="preserve"> 2:00 Exercise w/Britt</w:t>
            </w:r>
            <w:r w:rsidR="00C36483" w:rsidRPr="00A474D5">
              <w:rPr>
                <w:b/>
                <w:color w:val="00B050"/>
                <w:sz w:val="28"/>
                <w:szCs w:val="28"/>
              </w:rPr>
              <w:t xml:space="preserve">    </w:t>
            </w:r>
            <w:r w:rsidR="00C914EF" w:rsidRPr="00A474D5">
              <w:rPr>
                <w:b/>
                <w:color w:val="00B050"/>
                <w:sz w:val="28"/>
                <w:szCs w:val="28"/>
              </w:rPr>
              <w:t xml:space="preserve">               </w:t>
            </w:r>
          </w:p>
          <w:p w14:paraId="4E260011" w14:textId="2F68F79F" w:rsidR="00BD3486" w:rsidRPr="0002716A" w:rsidRDefault="00BD3486" w:rsidP="008511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2716A">
              <w:rPr>
                <w:b/>
                <w:color w:val="FF0000"/>
                <w:sz w:val="28"/>
                <w:szCs w:val="28"/>
              </w:rPr>
              <w:t xml:space="preserve">3:00 </w:t>
            </w:r>
            <w:r w:rsidR="0032322E" w:rsidRPr="0002716A">
              <w:rPr>
                <w:b/>
                <w:color w:val="FF0000"/>
                <w:sz w:val="28"/>
                <w:szCs w:val="28"/>
              </w:rPr>
              <w:t>Tea Time Readers</w:t>
            </w:r>
          </w:p>
        </w:tc>
        <w:tc>
          <w:tcPr>
            <w:tcW w:w="3015" w:type="dxa"/>
            <w:tcBorders>
              <w:top w:val="nil"/>
              <w:bottom w:val="single" w:sz="6" w:space="0" w:color="BFBFBF" w:themeColor="background1" w:themeShade="BF"/>
            </w:tcBorders>
          </w:tcPr>
          <w:p w14:paraId="56FBCD96" w14:textId="1A0308A2" w:rsidR="00C36483" w:rsidRPr="003052C3" w:rsidRDefault="00645622" w:rsidP="003052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09580D" w:rsidRPr="00062CE3">
              <w:rPr>
                <w:b/>
                <w:sz w:val="28"/>
                <w:szCs w:val="28"/>
              </w:rPr>
              <w:t xml:space="preserve">1:00  </w:t>
            </w:r>
            <w:r w:rsidR="00C36483" w:rsidRPr="00062CE3">
              <w:rPr>
                <w:b/>
                <w:sz w:val="28"/>
                <w:szCs w:val="28"/>
              </w:rPr>
              <w:t>Wii</w:t>
            </w:r>
            <w:r w:rsidR="003052C3">
              <w:rPr>
                <w:b/>
                <w:sz w:val="28"/>
                <w:szCs w:val="28"/>
              </w:rPr>
              <w:t xml:space="preserve"> Bowling </w:t>
            </w:r>
          </w:p>
          <w:p w14:paraId="1E2E476F" w14:textId="0FBE4BB9" w:rsidR="00BD3486" w:rsidRPr="003052C3" w:rsidRDefault="003052C3" w:rsidP="008511D9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3052C3">
              <w:rPr>
                <w:b/>
                <w:color w:val="00B050"/>
                <w:sz w:val="28"/>
                <w:szCs w:val="28"/>
              </w:rPr>
              <w:t>2:00 Britt’s Exercise</w:t>
            </w:r>
          </w:p>
        </w:tc>
      </w:tr>
      <w:tr w:rsidR="00F3744F" w:rsidRPr="00803D45" w14:paraId="78951480" w14:textId="77777777" w:rsidTr="008511D9">
        <w:trPr>
          <w:trHeight w:val="721"/>
        </w:trPr>
        <w:tc>
          <w:tcPr>
            <w:tcW w:w="3675" w:type="dxa"/>
            <w:tcBorders>
              <w:top w:val="single" w:sz="6" w:space="0" w:color="BFBFBF" w:themeColor="background1" w:themeShade="BF"/>
              <w:bottom w:val="nil"/>
            </w:tcBorders>
          </w:tcPr>
          <w:p w14:paraId="270994F0" w14:textId="07C3EB91" w:rsidR="005D5C00" w:rsidRPr="00064707" w:rsidRDefault="00301AEB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  <w:r w:rsidR="005F0390">
              <w:rPr>
                <w:b/>
                <w:sz w:val="28"/>
                <w:szCs w:val="28"/>
              </w:rPr>
              <w:t xml:space="preserve">                                       </w:t>
            </w:r>
            <w:r w:rsidR="00ED13A1">
              <w:rPr>
                <w:b/>
                <w:sz w:val="28"/>
                <w:szCs w:val="28"/>
              </w:rPr>
              <w:t xml:space="preserve"> </w:t>
            </w:r>
            <w:r w:rsidR="005F0390" w:rsidRPr="005F0390">
              <w:rPr>
                <w:b/>
                <w:color w:val="FF0000"/>
                <w:sz w:val="28"/>
                <w:szCs w:val="28"/>
              </w:rPr>
              <w:t>HAPPY BIRTHDAY JUNE!</w:t>
            </w:r>
            <w:r w:rsidR="00ED13A1">
              <w:rPr>
                <w:b/>
                <w:sz w:val="28"/>
                <w:szCs w:val="28"/>
              </w:rPr>
              <w:t xml:space="preserve">                                      </w:t>
            </w:r>
          </w:p>
        </w:tc>
        <w:tc>
          <w:tcPr>
            <w:tcW w:w="3398" w:type="dxa"/>
            <w:tcBorders>
              <w:top w:val="single" w:sz="6" w:space="0" w:color="BFBFBF" w:themeColor="background1" w:themeShade="BF"/>
              <w:bottom w:val="nil"/>
            </w:tcBorders>
          </w:tcPr>
          <w:p w14:paraId="35A37D0D" w14:textId="2F3AB48C" w:rsidR="008062C1" w:rsidRPr="009E7AE5" w:rsidRDefault="00301AEB" w:rsidP="008511D9">
            <w:pPr>
              <w:pStyle w:val="Dates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19</w:t>
            </w:r>
            <w:r w:rsidR="004631D1">
              <w:rPr>
                <w:b/>
                <w:color w:val="auto"/>
                <w:sz w:val="28"/>
                <w:szCs w:val="28"/>
              </w:rPr>
              <w:t xml:space="preserve">                              </w:t>
            </w:r>
            <w:r w:rsidR="004631D1" w:rsidRPr="004631D1">
              <w:rPr>
                <w:b/>
                <w:color w:val="7030A0"/>
                <w:sz w:val="28"/>
                <w:szCs w:val="28"/>
              </w:rPr>
              <w:t>Presidents Day</w:t>
            </w:r>
          </w:p>
        </w:tc>
        <w:tc>
          <w:tcPr>
            <w:tcW w:w="3196" w:type="dxa"/>
            <w:tcBorders>
              <w:top w:val="single" w:sz="6" w:space="0" w:color="BFBFBF" w:themeColor="background1" w:themeShade="BF"/>
              <w:bottom w:val="nil"/>
            </w:tcBorders>
          </w:tcPr>
          <w:p w14:paraId="5C012899" w14:textId="3C93EA7E" w:rsidR="00532204" w:rsidRPr="00062CE3" w:rsidRDefault="00301AEB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285" w:type="dxa"/>
            <w:tcBorders>
              <w:top w:val="single" w:sz="6" w:space="0" w:color="BFBFBF" w:themeColor="background1" w:themeShade="BF"/>
              <w:bottom w:val="nil"/>
            </w:tcBorders>
          </w:tcPr>
          <w:p w14:paraId="337F5D5C" w14:textId="534278FA" w:rsidR="008062C1" w:rsidRPr="00062CE3" w:rsidRDefault="00301AEB" w:rsidP="008511D9">
            <w:pPr>
              <w:pStyle w:val="Dates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3192" w:type="dxa"/>
            <w:tcBorders>
              <w:top w:val="single" w:sz="6" w:space="0" w:color="BFBFBF" w:themeColor="background1" w:themeShade="BF"/>
              <w:bottom w:val="nil"/>
            </w:tcBorders>
          </w:tcPr>
          <w:p w14:paraId="382D5BDA" w14:textId="0F190192" w:rsidR="004428DE" w:rsidRPr="00062CE3" w:rsidRDefault="00301AEB" w:rsidP="008511D9">
            <w:pPr>
              <w:pStyle w:val="Dates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3273" w:type="dxa"/>
            <w:tcBorders>
              <w:top w:val="single" w:sz="6" w:space="0" w:color="BFBFBF" w:themeColor="background1" w:themeShade="BF"/>
              <w:bottom w:val="nil"/>
            </w:tcBorders>
          </w:tcPr>
          <w:p w14:paraId="3F299456" w14:textId="3C9895E6" w:rsidR="00BD3486" w:rsidRPr="00062CE3" w:rsidRDefault="00301AEB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3015" w:type="dxa"/>
            <w:tcBorders>
              <w:top w:val="single" w:sz="6" w:space="0" w:color="BFBFBF" w:themeColor="background1" w:themeShade="BF"/>
              <w:bottom w:val="nil"/>
            </w:tcBorders>
          </w:tcPr>
          <w:p w14:paraId="392C6E6D" w14:textId="200F0EB0" w:rsidR="00BD3486" w:rsidRPr="00062CE3" w:rsidRDefault="00301AEB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</w:tr>
      <w:tr w:rsidR="00F3744F" w:rsidRPr="00803D45" w14:paraId="55F1F00B" w14:textId="77777777" w:rsidTr="00785DCE">
        <w:trPr>
          <w:trHeight w:hRule="exact" w:val="1635"/>
        </w:trPr>
        <w:tc>
          <w:tcPr>
            <w:tcW w:w="3675" w:type="dxa"/>
            <w:tcBorders>
              <w:top w:val="nil"/>
              <w:bottom w:val="single" w:sz="6" w:space="0" w:color="BFBFBF" w:themeColor="background1" w:themeShade="BF"/>
            </w:tcBorders>
          </w:tcPr>
          <w:p w14:paraId="5AB6E67D" w14:textId="69FEACB2" w:rsidR="007D17BF" w:rsidRPr="00062CE3" w:rsidRDefault="00805A26" w:rsidP="008511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10:30AM Sunday Service</w:t>
            </w:r>
          </w:p>
          <w:p w14:paraId="6847A8F6" w14:textId="125A9B13" w:rsidR="00BD3486" w:rsidRPr="00062CE3" w:rsidRDefault="00E01EF3" w:rsidP="008511D9">
            <w:pPr>
              <w:jc w:val="center"/>
              <w:rPr>
                <w:b/>
                <w:sz w:val="28"/>
                <w:szCs w:val="28"/>
              </w:rPr>
            </w:pPr>
            <w:r w:rsidRPr="00062CE3">
              <w:rPr>
                <w:b/>
                <w:color w:val="00B050"/>
                <w:sz w:val="28"/>
                <w:szCs w:val="28"/>
              </w:rPr>
              <w:t>2</w:t>
            </w:r>
            <w:r w:rsidR="0009580D" w:rsidRPr="00062CE3">
              <w:rPr>
                <w:b/>
                <w:color w:val="00B050"/>
                <w:sz w:val="28"/>
                <w:szCs w:val="28"/>
              </w:rPr>
              <w:t xml:space="preserve">:00  </w:t>
            </w:r>
            <w:r w:rsidR="00DF7630">
              <w:rPr>
                <w:b/>
                <w:color w:val="00B050"/>
                <w:sz w:val="28"/>
                <w:szCs w:val="28"/>
              </w:rPr>
              <w:t>Britt’s</w:t>
            </w:r>
            <w:r w:rsidR="0009580D" w:rsidRPr="00062CE3">
              <w:rPr>
                <w:b/>
                <w:color w:val="00B050"/>
                <w:sz w:val="28"/>
                <w:szCs w:val="28"/>
              </w:rPr>
              <w:t xml:space="preserve"> Exercise</w:t>
            </w:r>
          </w:p>
        </w:tc>
        <w:tc>
          <w:tcPr>
            <w:tcW w:w="3398" w:type="dxa"/>
            <w:tcBorders>
              <w:top w:val="nil"/>
              <w:bottom w:val="single" w:sz="6" w:space="0" w:color="BFBFBF" w:themeColor="background1" w:themeShade="BF"/>
            </w:tcBorders>
          </w:tcPr>
          <w:p w14:paraId="2ACDE8FC" w14:textId="2AE55259" w:rsidR="00B82019" w:rsidRPr="008F1482" w:rsidRDefault="00C10965" w:rsidP="008511D9">
            <w:pPr>
              <w:jc w:val="center"/>
              <w:rPr>
                <w:b/>
                <w:sz w:val="28"/>
                <w:szCs w:val="28"/>
              </w:rPr>
            </w:pPr>
            <w:r w:rsidRPr="00F3744F">
              <w:rPr>
                <w:b/>
                <w:color w:val="FF0000"/>
                <w:sz w:val="28"/>
                <w:szCs w:val="28"/>
              </w:rPr>
              <w:t>10</w:t>
            </w:r>
            <w:r w:rsidR="00D274A6" w:rsidRPr="00F3744F">
              <w:rPr>
                <w:b/>
                <w:color w:val="FF0000"/>
                <w:sz w:val="28"/>
                <w:szCs w:val="28"/>
              </w:rPr>
              <w:t xml:space="preserve">:30 </w:t>
            </w:r>
            <w:r w:rsidR="002D5D29" w:rsidRPr="00F3744F">
              <w:rPr>
                <w:b/>
                <w:color w:val="FF0000"/>
                <w:sz w:val="28"/>
                <w:szCs w:val="28"/>
              </w:rPr>
              <w:t>Catholic Mass</w:t>
            </w:r>
            <w:r w:rsidR="00301AEB">
              <w:rPr>
                <w:b/>
                <w:color w:val="FF0000"/>
                <w:sz w:val="28"/>
                <w:szCs w:val="28"/>
              </w:rPr>
              <w:t xml:space="preserve"> &amp; Board Meeting         </w:t>
            </w:r>
            <w:r w:rsidR="00A72886">
              <w:rPr>
                <w:b/>
                <w:sz w:val="28"/>
                <w:szCs w:val="28"/>
              </w:rPr>
              <w:t xml:space="preserve">    10:30 Reminisce</w:t>
            </w:r>
            <w:r w:rsidR="004F719F">
              <w:rPr>
                <w:b/>
                <w:sz w:val="28"/>
                <w:szCs w:val="28"/>
              </w:rPr>
              <w:t xml:space="preserve">         </w:t>
            </w:r>
          </w:p>
          <w:p w14:paraId="5317B397" w14:textId="77777777" w:rsidR="003D7F7A" w:rsidRPr="00062CE3" w:rsidRDefault="003D7F7A" w:rsidP="008511D9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062CE3">
              <w:rPr>
                <w:b/>
                <w:color w:val="00B050"/>
                <w:sz w:val="28"/>
                <w:szCs w:val="28"/>
              </w:rPr>
              <w:t>2:00 Andrea’s Exercise</w:t>
            </w:r>
          </w:p>
          <w:p w14:paraId="2D5DD16D" w14:textId="7ADB3CD8" w:rsidR="003D7F7A" w:rsidRPr="00AE3D76" w:rsidRDefault="00DF7630" w:rsidP="008511D9">
            <w:pPr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 xml:space="preserve">              </w:t>
            </w:r>
          </w:p>
        </w:tc>
        <w:tc>
          <w:tcPr>
            <w:tcW w:w="3196" w:type="dxa"/>
            <w:tcBorders>
              <w:top w:val="nil"/>
              <w:bottom w:val="single" w:sz="6" w:space="0" w:color="BFBFBF" w:themeColor="background1" w:themeShade="BF"/>
            </w:tcBorders>
          </w:tcPr>
          <w:p w14:paraId="076FD69E" w14:textId="278B0EA1" w:rsidR="00F316DB" w:rsidRPr="00F3744F" w:rsidRDefault="00803D45" w:rsidP="008511D9">
            <w:pPr>
              <w:jc w:val="center"/>
              <w:rPr>
                <w:b/>
                <w:sz w:val="28"/>
                <w:szCs w:val="28"/>
              </w:rPr>
            </w:pPr>
            <w:r w:rsidRPr="00687869">
              <w:rPr>
                <w:b/>
                <w:sz w:val="28"/>
                <w:szCs w:val="28"/>
              </w:rPr>
              <w:t xml:space="preserve">10:00 </w:t>
            </w:r>
            <w:r w:rsidR="00E01EF3" w:rsidRPr="00687869">
              <w:rPr>
                <w:b/>
                <w:sz w:val="28"/>
                <w:szCs w:val="28"/>
              </w:rPr>
              <w:t>BINGO</w:t>
            </w:r>
            <w:r w:rsidRPr="00687869">
              <w:rPr>
                <w:b/>
                <w:sz w:val="28"/>
                <w:szCs w:val="28"/>
              </w:rPr>
              <w:t>!</w:t>
            </w:r>
            <w:r w:rsidR="007E21CB">
              <w:rPr>
                <w:b/>
                <w:sz w:val="28"/>
                <w:szCs w:val="28"/>
              </w:rPr>
              <w:t xml:space="preserve">       </w:t>
            </w:r>
            <w:r w:rsidR="00B32355">
              <w:rPr>
                <w:b/>
                <w:sz w:val="28"/>
                <w:szCs w:val="28"/>
              </w:rPr>
              <w:t xml:space="preserve">        </w:t>
            </w:r>
            <w:r w:rsidR="0007671F">
              <w:rPr>
                <w:b/>
                <w:sz w:val="28"/>
                <w:szCs w:val="28"/>
              </w:rPr>
              <w:t>1:00 Wii Bo</w:t>
            </w:r>
            <w:r w:rsidR="007E21CB">
              <w:rPr>
                <w:b/>
                <w:sz w:val="28"/>
                <w:szCs w:val="28"/>
              </w:rPr>
              <w:t>wling</w:t>
            </w:r>
          </w:p>
          <w:p w14:paraId="487352D4" w14:textId="1970E40A" w:rsidR="00C73C42" w:rsidRPr="00687869" w:rsidRDefault="00F71F77" w:rsidP="008511D9">
            <w:pPr>
              <w:jc w:val="center"/>
              <w:rPr>
                <w:b/>
                <w:sz w:val="28"/>
                <w:szCs w:val="28"/>
              </w:rPr>
            </w:pPr>
            <w:r w:rsidRPr="00384397">
              <w:rPr>
                <w:b/>
                <w:sz w:val="28"/>
                <w:szCs w:val="28"/>
                <w:highlight w:val="yellow"/>
              </w:rPr>
              <w:t>1:30 Shopping &amp; Errands</w:t>
            </w:r>
          </w:p>
          <w:p w14:paraId="04DA3B73" w14:textId="486321A8" w:rsidR="00764B2D" w:rsidRPr="0007671F" w:rsidRDefault="00E942A4" w:rsidP="008511D9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3:00 Card Party</w:t>
            </w:r>
          </w:p>
        </w:tc>
        <w:tc>
          <w:tcPr>
            <w:tcW w:w="3285" w:type="dxa"/>
            <w:tcBorders>
              <w:top w:val="nil"/>
              <w:bottom w:val="single" w:sz="6" w:space="0" w:color="BFBFBF" w:themeColor="background1" w:themeShade="BF"/>
            </w:tcBorders>
          </w:tcPr>
          <w:p w14:paraId="417D6BD1" w14:textId="32E6077C" w:rsidR="00DE188F" w:rsidRPr="00062CE3" w:rsidRDefault="005A1488" w:rsidP="008511D9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062CE3">
              <w:rPr>
                <w:b/>
                <w:sz w:val="28"/>
                <w:szCs w:val="28"/>
              </w:rPr>
              <w:t>1</w:t>
            </w:r>
            <w:r w:rsidR="000101B7" w:rsidRPr="00062CE3">
              <w:rPr>
                <w:b/>
                <w:sz w:val="28"/>
                <w:szCs w:val="28"/>
              </w:rPr>
              <w:t>0:30</w:t>
            </w:r>
            <w:r w:rsidR="00BB4099" w:rsidRPr="00062CE3">
              <w:rPr>
                <w:b/>
                <w:sz w:val="28"/>
                <w:szCs w:val="28"/>
              </w:rPr>
              <w:t xml:space="preserve"> Sam &amp; Serena</w:t>
            </w:r>
          </w:p>
          <w:p w14:paraId="4242552D" w14:textId="52BFC8DA" w:rsidR="00A5185D" w:rsidRPr="0002716A" w:rsidRDefault="00512064" w:rsidP="008511D9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02716A">
              <w:rPr>
                <w:b/>
                <w:color w:val="00B050"/>
                <w:sz w:val="28"/>
                <w:szCs w:val="28"/>
              </w:rPr>
              <w:t>2:00</w:t>
            </w:r>
            <w:r w:rsidR="0002716A" w:rsidRPr="0002716A">
              <w:rPr>
                <w:b/>
                <w:color w:val="00B050"/>
                <w:sz w:val="28"/>
                <w:szCs w:val="28"/>
              </w:rPr>
              <w:t xml:space="preserve"> Exercise w/Britt</w:t>
            </w:r>
            <w:r w:rsidR="00342C43">
              <w:rPr>
                <w:b/>
                <w:color w:val="00B050"/>
                <w:sz w:val="28"/>
                <w:szCs w:val="28"/>
              </w:rPr>
              <w:t xml:space="preserve">  </w:t>
            </w:r>
            <w:r w:rsidR="00C93566">
              <w:rPr>
                <w:b/>
                <w:color w:val="00B050"/>
                <w:sz w:val="28"/>
                <w:szCs w:val="28"/>
              </w:rPr>
              <w:t xml:space="preserve">2:30 </w:t>
            </w:r>
            <w:r w:rsidR="00A33F5D">
              <w:rPr>
                <w:b/>
                <w:color w:val="00B050"/>
                <w:sz w:val="28"/>
                <w:szCs w:val="28"/>
              </w:rPr>
              <w:t xml:space="preserve"> </w:t>
            </w:r>
            <w:r w:rsidR="00E83A4A">
              <w:rPr>
                <w:b/>
                <w:color w:val="00B050"/>
                <w:sz w:val="28"/>
                <w:szCs w:val="28"/>
              </w:rPr>
              <w:t xml:space="preserve"> </w:t>
            </w:r>
            <w:r w:rsidR="00172F0D" w:rsidRPr="0002716A">
              <w:rPr>
                <w:b/>
                <w:color w:val="00B050"/>
                <w:sz w:val="28"/>
                <w:szCs w:val="28"/>
              </w:rPr>
              <w:t xml:space="preserve">  </w:t>
            </w:r>
            <w:r w:rsidR="0052004A">
              <w:rPr>
                <w:b/>
                <w:color w:val="00B050"/>
                <w:sz w:val="28"/>
                <w:szCs w:val="28"/>
              </w:rPr>
              <w:t>Movie “HOOSIERS”</w:t>
            </w:r>
            <w:r w:rsidR="00172F0D" w:rsidRPr="0002716A">
              <w:rPr>
                <w:b/>
                <w:color w:val="00B050"/>
                <w:sz w:val="28"/>
                <w:szCs w:val="28"/>
              </w:rPr>
              <w:t xml:space="preserve">                      </w:t>
            </w:r>
            <w:r w:rsidR="00051B25" w:rsidRPr="0002716A">
              <w:rPr>
                <w:b/>
                <w:color w:val="00B050"/>
                <w:sz w:val="28"/>
                <w:szCs w:val="28"/>
              </w:rPr>
              <w:t xml:space="preserve"> </w:t>
            </w:r>
          </w:p>
        </w:tc>
        <w:tc>
          <w:tcPr>
            <w:tcW w:w="3192" w:type="dxa"/>
            <w:tcBorders>
              <w:top w:val="nil"/>
              <w:bottom w:val="single" w:sz="6" w:space="0" w:color="BFBFBF" w:themeColor="background1" w:themeShade="BF"/>
            </w:tcBorders>
          </w:tcPr>
          <w:p w14:paraId="1F66D182" w14:textId="171FDBBA" w:rsidR="00BF7F19" w:rsidRPr="006F2A02" w:rsidRDefault="00872D0A" w:rsidP="008511D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color w:val="0070C0"/>
                <w:sz w:val="26"/>
                <w:szCs w:val="26"/>
              </w:rPr>
              <w:t xml:space="preserve"> </w:t>
            </w:r>
            <w:r w:rsidR="0002716A">
              <w:rPr>
                <w:b/>
                <w:color w:val="0070C0"/>
                <w:sz w:val="26"/>
                <w:szCs w:val="26"/>
              </w:rPr>
              <w:t xml:space="preserve">9:00 Pampered Hands </w:t>
            </w:r>
            <w:r w:rsidRPr="00872D0A">
              <w:rPr>
                <w:b/>
                <w:sz w:val="26"/>
                <w:szCs w:val="26"/>
              </w:rPr>
              <w:t>11:00 Bible Devotions</w:t>
            </w:r>
            <w:r w:rsidR="00E942A4">
              <w:rPr>
                <w:b/>
                <w:sz w:val="26"/>
                <w:szCs w:val="26"/>
              </w:rPr>
              <w:t xml:space="preserve"> </w:t>
            </w:r>
            <w:r w:rsidR="00CE6AC1" w:rsidRPr="0052004A">
              <w:rPr>
                <w:b/>
                <w:color w:val="7030A0"/>
                <w:sz w:val="26"/>
                <w:szCs w:val="26"/>
              </w:rPr>
              <w:t xml:space="preserve"> </w:t>
            </w:r>
            <w:r w:rsidR="00CE6AC1" w:rsidRPr="006F2A02">
              <w:rPr>
                <w:b/>
                <w:sz w:val="26"/>
                <w:szCs w:val="26"/>
              </w:rPr>
              <w:t xml:space="preserve">                               </w:t>
            </w:r>
          </w:p>
          <w:p w14:paraId="357E858A" w14:textId="36DFC6D1" w:rsidR="006F2A02" w:rsidRPr="00E942A4" w:rsidRDefault="00E942A4" w:rsidP="008511D9">
            <w:pPr>
              <w:jc w:val="center"/>
              <w:rPr>
                <w:b/>
                <w:color w:val="0070C0"/>
                <w:sz w:val="26"/>
                <w:szCs w:val="26"/>
              </w:rPr>
            </w:pPr>
            <w:r w:rsidRPr="00E942A4">
              <w:rPr>
                <w:b/>
                <w:color w:val="0070C0"/>
                <w:sz w:val="26"/>
                <w:szCs w:val="26"/>
              </w:rPr>
              <w:t>3:00 Card Party</w:t>
            </w:r>
          </w:p>
          <w:p w14:paraId="2C33B0F8" w14:textId="4EC98241" w:rsidR="00BD3486" w:rsidRPr="006F2A02" w:rsidRDefault="005610E2" w:rsidP="008511D9">
            <w:pPr>
              <w:jc w:val="center"/>
              <w:rPr>
                <w:b/>
                <w:color w:val="FF0000"/>
                <w:sz w:val="26"/>
                <w:szCs w:val="26"/>
              </w:rPr>
            </w:pPr>
            <w:r w:rsidRPr="006F2A02">
              <w:rPr>
                <w:b/>
                <w:color w:val="FF0000"/>
                <w:sz w:val="26"/>
                <w:szCs w:val="26"/>
              </w:rPr>
              <w:t xml:space="preserve">               </w:t>
            </w:r>
          </w:p>
          <w:p w14:paraId="5618D6EF" w14:textId="77777777" w:rsidR="00BD3486" w:rsidRPr="006F2A02" w:rsidRDefault="00BD3486" w:rsidP="008511D9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273" w:type="dxa"/>
            <w:tcBorders>
              <w:top w:val="nil"/>
              <w:bottom w:val="single" w:sz="6" w:space="0" w:color="BFBFBF" w:themeColor="background1" w:themeShade="BF"/>
            </w:tcBorders>
          </w:tcPr>
          <w:p w14:paraId="6E742879" w14:textId="2F11EC2B" w:rsidR="008F1482" w:rsidRPr="008F1482" w:rsidRDefault="00ED13A1" w:rsidP="008511D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9:00 Crafts w/Deb </w:t>
            </w:r>
            <w:r w:rsidR="00DF7630">
              <w:rPr>
                <w:b/>
                <w:sz w:val="28"/>
                <w:szCs w:val="28"/>
              </w:rPr>
              <w:t xml:space="preserve">      </w:t>
            </w:r>
            <w:r w:rsidR="00DF7630" w:rsidRPr="00DF7630">
              <w:rPr>
                <w:b/>
                <w:color w:val="7030A0"/>
                <w:sz w:val="28"/>
                <w:szCs w:val="28"/>
              </w:rPr>
              <w:t>1:00 YMCA BINGO!</w:t>
            </w:r>
            <w:r>
              <w:rPr>
                <w:b/>
                <w:sz w:val="28"/>
                <w:szCs w:val="28"/>
              </w:rPr>
              <w:t xml:space="preserve">     </w:t>
            </w:r>
            <w:r w:rsidR="00872D0A">
              <w:rPr>
                <w:b/>
                <w:sz w:val="28"/>
                <w:szCs w:val="28"/>
              </w:rPr>
              <w:t xml:space="preserve"> </w:t>
            </w:r>
            <w:r w:rsidR="00C47DD8" w:rsidRPr="00C47DD8">
              <w:rPr>
                <w:b/>
                <w:color w:val="00B050"/>
                <w:sz w:val="28"/>
                <w:szCs w:val="28"/>
              </w:rPr>
              <w:t xml:space="preserve">2:00 Exercise w/Britt  </w:t>
            </w:r>
            <w:r w:rsidR="00C47DD8" w:rsidRPr="0002716A">
              <w:rPr>
                <w:b/>
                <w:color w:val="FF0000"/>
                <w:sz w:val="28"/>
                <w:szCs w:val="28"/>
              </w:rPr>
              <w:t>3:00 Tea Time Readers</w:t>
            </w:r>
          </w:p>
        </w:tc>
        <w:tc>
          <w:tcPr>
            <w:tcW w:w="3015" w:type="dxa"/>
            <w:tcBorders>
              <w:top w:val="nil"/>
              <w:bottom w:val="single" w:sz="6" w:space="0" w:color="BFBFBF" w:themeColor="background1" w:themeShade="BF"/>
            </w:tcBorders>
          </w:tcPr>
          <w:p w14:paraId="1EF3E644" w14:textId="310D3A67" w:rsidR="00906D74" w:rsidRPr="008E3029" w:rsidRDefault="003052C3" w:rsidP="003052C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10:00 $1 BINGO!</w:t>
            </w:r>
          </w:p>
          <w:p w14:paraId="666A9EEC" w14:textId="73FADCC5" w:rsidR="00C3615A" w:rsidRDefault="0009580D" w:rsidP="008511D9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062CE3">
              <w:rPr>
                <w:b/>
                <w:color w:val="00B050"/>
                <w:sz w:val="28"/>
                <w:szCs w:val="28"/>
              </w:rPr>
              <w:t xml:space="preserve">2:00  </w:t>
            </w:r>
            <w:r w:rsidR="003052C3">
              <w:rPr>
                <w:b/>
                <w:color w:val="00B050"/>
                <w:sz w:val="28"/>
                <w:szCs w:val="28"/>
              </w:rPr>
              <w:t>Susan’s</w:t>
            </w:r>
            <w:r w:rsidRPr="00062CE3">
              <w:rPr>
                <w:b/>
                <w:color w:val="00B050"/>
                <w:sz w:val="28"/>
                <w:szCs w:val="28"/>
              </w:rPr>
              <w:t xml:space="preserve"> Exercise</w:t>
            </w:r>
          </w:p>
          <w:p w14:paraId="0C3B31CB" w14:textId="348EAB7E" w:rsidR="008C4AF2" w:rsidRPr="008C4AF2" w:rsidRDefault="008C4AF2" w:rsidP="008511D9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F3744F" w:rsidRPr="00A853AD" w14:paraId="6A199DDA" w14:textId="77777777" w:rsidTr="008511D9">
        <w:trPr>
          <w:trHeight w:val="721"/>
        </w:trPr>
        <w:tc>
          <w:tcPr>
            <w:tcW w:w="3675" w:type="dxa"/>
            <w:tcBorders>
              <w:top w:val="single" w:sz="6" w:space="0" w:color="BFBFBF" w:themeColor="background1" w:themeShade="BF"/>
              <w:bottom w:val="nil"/>
            </w:tcBorders>
          </w:tcPr>
          <w:p w14:paraId="3D92B1C9" w14:textId="69EAB58F" w:rsidR="0052004A" w:rsidRPr="00785DCE" w:rsidRDefault="00B7300A" w:rsidP="0052004A">
            <w:pPr>
              <w:pStyle w:val="Dates"/>
              <w:jc w:val="center"/>
              <w:rPr>
                <w:b/>
                <w:sz w:val="28"/>
                <w:szCs w:val="28"/>
              </w:rPr>
            </w:pPr>
            <w:r w:rsidRPr="00785DCE">
              <w:rPr>
                <w:b/>
                <w:sz w:val="28"/>
                <w:szCs w:val="28"/>
              </w:rPr>
              <w:t>2</w:t>
            </w:r>
            <w:r w:rsidR="00301AEB" w:rsidRPr="00785DCE">
              <w:rPr>
                <w:b/>
                <w:sz w:val="28"/>
                <w:szCs w:val="28"/>
              </w:rPr>
              <w:t>5</w:t>
            </w:r>
            <w:r w:rsidR="00CD662B" w:rsidRPr="00785DCE">
              <w:rPr>
                <w:b/>
                <w:sz w:val="28"/>
                <w:szCs w:val="28"/>
              </w:rPr>
              <w:t xml:space="preserve"> </w:t>
            </w:r>
            <w:r w:rsidR="00A474D5" w:rsidRPr="00785DCE">
              <w:rPr>
                <w:b/>
                <w:sz w:val="28"/>
                <w:szCs w:val="28"/>
              </w:rPr>
              <w:t xml:space="preserve"> </w:t>
            </w:r>
            <w:r w:rsidR="00785DCE" w:rsidRPr="00785DCE">
              <w:rPr>
                <w:b/>
                <w:sz w:val="28"/>
                <w:szCs w:val="28"/>
              </w:rPr>
              <w:t xml:space="preserve">                                          10:30 Sunday Service       2:00 Susan’s Exercise</w:t>
            </w:r>
            <w:r w:rsidR="00A474D5" w:rsidRPr="00785DCE">
              <w:rPr>
                <w:b/>
                <w:sz w:val="28"/>
                <w:szCs w:val="28"/>
              </w:rPr>
              <w:t xml:space="preserve"> </w:t>
            </w:r>
            <w:r w:rsidR="00785DCE" w:rsidRPr="00785DCE">
              <w:rPr>
                <w:b/>
                <w:sz w:val="28"/>
                <w:szCs w:val="28"/>
              </w:rPr>
              <w:t xml:space="preserve">       3:00 Euchre!</w:t>
            </w:r>
            <w:r w:rsidR="00A474D5" w:rsidRPr="00785DCE">
              <w:rPr>
                <w:b/>
                <w:sz w:val="28"/>
                <w:szCs w:val="28"/>
              </w:rPr>
              <w:t xml:space="preserve">                                     </w:t>
            </w:r>
            <w:r w:rsidR="00CD662B" w:rsidRPr="00785DCE">
              <w:rPr>
                <w:b/>
                <w:color w:val="FF0000"/>
                <w:sz w:val="28"/>
                <w:szCs w:val="28"/>
              </w:rPr>
              <w:t xml:space="preserve">                                   </w:t>
            </w:r>
            <w:r w:rsidR="00BD7C50" w:rsidRPr="00785DCE">
              <w:rPr>
                <w:b/>
                <w:color w:val="FF0000"/>
                <w:sz w:val="28"/>
                <w:szCs w:val="28"/>
              </w:rPr>
              <w:t xml:space="preserve">                                   </w:t>
            </w:r>
          </w:p>
        </w:tc>
        <w:tc>
          <w:tcPr>
            <w:tcW w:w="3398" w:type="dxa"/>
            <w:tcBorders>
              <w:top w:val="single" w:sz="6" w:space="0" w:color="BFBFBF" w:themeColor="background1" w:themeShade="BF"/>
              <w:bottom w:val="nil"/>
            </w:tcBorders>
          </w:tcPr>
          <w:p w14:paraId="3FBB330D" w14:textId="5EB1A815" w:rsidR="0052004A" w:rsidRPr="00785DCE" w:rsidRDefault="00301AEB" w:rsidP="0052004A">
            <w:pPr>
              <w:pStyle w:val="Dates"/>
              <w:jc w:val="center"/>
              <w:rPr>
                <w:b/>
                <w:sz w:val="28"/>
                <w:szCs w:val="28"/>
              </w:rPr>
            </w:pPr>
            <w:r w:rsidRPr="00785DCE">
              <w:rPr>
                <w:b/>
                <w:sz w:val="28"/>
                <w:szCs w:val="28"/>
              </w:rPr>
              <w:t>26</w:t>
            </w:r>
            <w:r w:rsidR="00785DCE" w:rsidRPr="00785DCE">
              <w:rPr>
                <w:b/>
                <w:sz w:val="28"/>
                <w:szCs w:val="28"/>
              </w:rPr>
              <w:t xml:space="preserve">                                       10:30 Reminisce             2:00 Andrea’s Exercise</w:t>
            </w:r>
          </w:p>
        </w:tc>
        <w:tc>
          <w:tcPr>
            <w:tcW w:w="3196" w:type="dxa"/>
            <w:tcBorders>
              <w:top w:val="single" w:sz="6" w:space="0" w:color="BFBFBF" w:themeColor="background1" w:themeShade="BF"/>
              <w:bottom w:val="nil"/>
            </w:tcBorders>
          </w:tcPr>
          <w:p w14:paraId="133DE058" w14:textId="4022852F" w:rsidR="0052004A" w:rsidRPr="00785DCE" w:rsidRDefault="00301AEB" w:rsidP="0052004A">
            <w:pPr>
              <w:pStyle w:val="Dates"/>
              <w:jc w:val="center"/>
              <w:rPr>
                <w:b/>
                <w:sz w:val="28"/>
                <w:szCs w:val="28"/>
              </w:rPr>
            </w:pPr>
            <w:r w:rsidRPr="00785DCE">
              <w:rPr>
                <w:b/>
                <w:sz w:val="28"/>
                <w:szCs w:val="28"/>
              </w:rPr>
              <w:t>27</w:t>
            </w:r>
            <w:r w:rsidR="00785DCE" w:rsidRPr="00785DCE">
              <w:rPr>
                <w:b/>
                <w:sz w:val="28"/>
                <w:szCs w:val="28"/>
              </w:rPr>
              <w:t xml:space="preserve">                                             10:00 BINGO!                       1:00 Wii Bowling                 1:30 Shopping &amp; Errands 3:00 Card Party</w:t>
            </w:r>
          </w:p>
          <w:p w14:paraId="0BA25B0F" w14:textId="39734A43" w:rsidR="0052004A" w:rsidRPr="00785DCE" w:rsidRDefault="0052004A" w:rsidP="0052004A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6" w:space="0" w:color="BFBFBF" w:themeColor="background1" w:themeShade="BF"/>
              <w:bottom w:val="nil"/>
            </w:tcBorders>
          </w:tcPr>
          <w:p w14:paraId="6E8C000D" w14:textId="526180DE" w:rsidR="0052004A" w:rsidRPr="00785DCE" w:rsidRDefault="00301AEB" w:rsidP="0052004A">
            <w:pPr>
              <w:pStyle w:val="Dates"/>
              <w:jc w:val="center"/>
              <w:rPr>
                <w:b/>
                <w:sz w:val="28"/>
                <w:szCs w:val="28"/>
              </w:rPr>
            </w:pPr>
            <w:r w:rsidRPr="00785DCE">
              <w:rPr>
                <w:b/>
                <w:sz w:val="28"/>
                <w:szCs w:val="28"/>
              </w:rPr>
              <w:t>28</w:t>
            </w:r>
            <w:r w:rsidR="00785DCE" w:rsidRPr="00785DCE">
              <w:rPr>
                <w:b/>
                <w:sz w:val="28"/>
                <w:szCs w:val="28"/>
              </w:rPr>
              <w:t xml:space="preserve">                                     10:00 Sam &amp; Serena    2:00 Exercise w/Britt  3:00 MOVIE “RUDY”</w:t>
            </w:r>
          </w:p>
        </w:tc>
        <w:tc>
          <w:tcPr>
            <w:tcW w:w="3192" w:type="dxa"/>
            <w:tcBorders>
              <w:top w:val="single" w:sz="6" w:space="0" w:color="BFBFBF" w:themeColor="background1" w:themeShade="BF"/>
              <w:bottom w:val="nil"/>
            </w:tcBorders>
          </w:tcPr>
          <w:p w14:paraId="2A890C72" w14:textId="67041C7D" w:rsidR="0052004A" w:rsidRDefault="004631D1" w:rsidP="008511D9">
            <w:pPr>
              <w:pStyle w:val="Dates"/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 xml:space="preserve">29                                        </w:t>
            </w:r>
            <w:r w:rsidRPr="004631D1">
              <w:rPr>
                <w:b/>
                <w:color w:val="7030A0"/>
                <w:sz w:val="26"/>
                <w:szCs w:val="26"/>
              </w:rPr>
              <w:t>LEAP DAY</w:t>
            </w:r>
            <w:r>
              <w:rPr>
                <w:b/>
                <w:color w:val="auto"/>
                <w:sz w:val="26"/>
                <w:szCs w:val="26"/>
              </w:rPr>
              <w:t xml:space="preserve">    </w:t>
            </w:r>
          </w:p>
          <w:p w14:paraId="769253F2" w14:textId="2355B838" w:rsidR="0052004A" w:rsidRDefault="004631D1" w:rsidP="008511D9">
            <w:pPr>
              <w:pStyle w:val="Dates"/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 xml:space="preserve">                   </w:t>
            </w:r>
          </w:p>
          <w:p w14:paraId="0BEAD602" w14:textId="3FD879BF" w:rsidR="005707F3" w:rsidRPr="006F2A02" w:rsidRDefault="004631D1" w:rsidP="0052004A">
            <w:pPr>
              <w:pStyle w:val="Dates"/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11:00 Bible Devotions</w:t>
            </w:r>
            <w:r w:rsidR="00E942A4">
              <w:rPr>
                <w:b/>
                <w:color w:val="auto"/>
                <w:sz w:val="26"/>
                <w:szCs w:val="26"/>
              </w:rPr>
              <w:t xml:space="preserve">  </w:t>
            </w:r>
            <w:r w:rsidR="00785DCE">
              <w:rPr>
                <w:b/>
                <w:color w:val="7030A0"/>
                <w:sz w:val="26"/>
                <w:szCs w:val="26"/>
              </w:rPr>
              <w:t>3:00 CARD PARTY</w:t>
            </w:r>
          </w:p>
        </w:tc>
        <w:tc>
          <w:tcPr>
            <w:tcW w:w="3273" w:type="dxa"/>
            <w:tcBorders>
              <w:top w:val="single" w:sz="6" w:space="0" w:color="BFBFBF" w:themeColor="background1" w:themeShade="BF"/>
              <w:bottom w:val="nil"/>
            </w:tcBorders>
          </w:tcPr>
          <w:p w14:paraId="4B20B1C4" w14:textId="3D1C88A1" w:rsidR="00BD3486" w:rsidRPr="00062CE3" w:rsidRDefault="00785DCE" w:rsidP="008511D9">
            <w:pPr>
              <w:pStyle w:val="Date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 wp14:anchorId="0C4CDBBD" wp14:editId="3600E8EC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-123825</wp:posOffset>
                  </wp:positionV>
                  <wp:extent cx="3914775" cy="1495425"/>
                  <wp:effectExtent l="0" t="0" r="0" b="0"/>
                  <wp:wrapNone/>
                  <wp:docPr id="6" name="Picture 6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medium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15" w:type="dxa"/>
            <w:tcBorders>
              <w:top w:val="single" w:sz="6" w:space="0" w:color="BFBFBF" w:themeColor="background1" w:themeShade="BF"/>
              <w:bottom w:val="nil"/>
            </w:tcBorders>
          </w:tcPr>
          <w:p w14:paraId="40507808" w14:textId="1D866719" w:rsidR="00BD3486" w:rsidRPr="00F255F2" w:rsidRDefault="00BD3486" w:rsidP="008511D9">
            <w:pPr>
              <w:pStyle w:val="Dates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</w:tr>
      <w:tr w:rsidR="00F3744F" w:rsidRPr="00A853AD" w14:paraId="63274042" w14:textId="77777777" w:rsidTr="00785DCE">
        <w:trPr>
          <w:trHeight w:hRule="exact" w:val="80"/>
        </w:trPr>
        <w:tc>
          <w:tcPr>
            <w:tcW w:w="3675" w:type="dxa"/>
            <w:tcBorders>
              <w:top w:val="nil"/>
              <w:bottom w:val="nil"/>
            </w:tcBorders>
          </w:tcPr>
          <w:p w14:paraId="0E22218F" w14:textId="44F2EA0F" w:rsidR="00665494" w:rsidRPr="00062CE3" w:rsidRDefault="00F30177" w:rsidP="00785DCE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pict w14:anchorId="375E6BD8">
                <v:shape id="Text Box 3" o:spid="_x0000_s1026" type="#_x0000_t202" style="position:absolute;margin-left:183.95pt;margin-top:240.95pt;width:757pt;height:22.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" stroked="f">
                  <v:textbox style="mso-next-textbox:#Text Box 3;mso-fit-shape-to-text:t">
                    <w:txbxContent>
                      <w:p w14:paraId="45A46905" w14:textId="72897F37" w:rsidR="00665494" w:rsidRPr="00665494" w:rsidRDefault="00F30177" w:rsidP="00665494">
                        <w:hyperlink r:id="rId13" w:history="1">
                          <w:r w:rsidR="00665494" w:rsidRPr="00665494">
                            <w:rPr>
                              <w:rStyle w:val="Hyperlink"/>
                            </w:rPr>
                            <w:t>This Photo</w:t>
                          </w:r>
                        </w:hyperlink>
                        <w:r w:rsidR="00665494" w:rsidRPr="00665494">
                          <w:t xml:space="preserve"> by Unknown Author is licensed under </w:t>
                        </w:r>
                        <w:hyperlink r:id="rId14" w:history="1">
                          <w:r w:rsidR="00665494" w:rsidRPr="00665494">
                            <w:rPr>
                              <w:rStyle w:val="Hyperlink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w:pict>
            </w:r>
          </w:p>
        </w:tc>
        <w:tc>
          <w:tcPr>
            <w:tcW w:w="3398" w:type="dxa"/>
            <w:tcBorders>
              <w:top w:val="nil"/>
              <w:bottom w:val="nil"/>
            </w:tcBorders>
          </w:tcPr>
          <w:p w14:paraId="2FE51950" w14:textId="0B88B37A" w:rsidR="00665494" w:rsidRPr="00785DCE" w:rsidRDefault="00665494" w:rsidP="00785DCE">
            <w:pPr>
              <w:rPr>
                <w:b/>
                <w:sz w:val="28"/>
                <w:szCs w:val="28"/>
              </w:rPr>
            </w:pPr>
          </w:p>
          <w:p w14:paraId="7904524C" w14:textId="456AF3B7" w:rsidR="00665494" w:rsidRPr="00AE3D76" w:rsidRDefault="00665494" w:rsidP="008511D9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3196" w:type="dxa"/>
            <w:tcBorders>
              <w:top w:val="nil"/>
              <w:bottom w:val="nil"/>
            </w:tcBorders>
          </w:tcPr>
          <w:p w14:paraId="16BAD710" w14:textId="4785523E" w:rsidR="00785DCE" w:rsidRPr="00785DCE" w:rsidRDefault="00785DCE" w:rsidP="00785DCE">
            <w:pPr>
              <w:rPr>
                <w:b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14:paraId="186B99CE" w14:textId="68B97F94" w:rsidR="00022B75" w:rsidRPr="007C79F7" w:rsidRDefault="00022B75" w:rsidP="00785DCE">
            <w:pPr>
              <w:rPr>
                <w:b/>
                <w:color w:val="B75BA4" w:themeColor="accent4" w:themeShade="BF"/>
                <w:sz w:val="28"/>
                <w:szCs w:val="28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</w:tcPr>
          <w:p w14:paraId="1992A331" w14:textId="5AB909D5" w:rsidR="000A4531" w:rsidRPr="00E942A4" w:rsidRDefault="000A4531" w:rsidP="00785DCE">
            <w:pPr>
              <w:rPr>
                <w:b/>
                <w:color w:val="0070C0"/>
                <w:sz w:val="28"/>
                <w:szCs w:val="28"/>
              </w:rPr>
            </w:pPr>
          </w:p>
          <w:p w14:paraId="5EB18479" w14:textId="6E3D6392" w:rsidR="00C76C3C" w:rsidRPr="00C76C3C" w:rsidRDefault="00C76C3C" w:rsidP="008511D9">
            <w:pPr>
              <w:tabs>
                <w:tab w:val="left" w:pos="205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3273" w:type="dxa"/>
            <w:tcBorders>
              <w:top w:val="nil"/>
              <w:bottom w:val="nil"/>
            </w:tcBorders>
          </w:tcPr>
          <w:p w14:paraId="56DF6729" w14:textId="3EE4D569" w:rsidR="00C76C3C" w:rsidRDefault="00C76C3C" w:rsidP="008511D9">
            <w:pPr>
              <w:rPr>
                <w:b/>
                <w:color w:val="00B050"/>
                <w:sz w:val="28"/>
                <w:szCs w:val="28"/>
              </w:rPr>
            </w:pPr>
          </w:p>
          <w:p w14:paraId="435AFEC2" w14:textId="20248712" w:rsidR="00C76C3C" w:rsidRDefault="00C76C3C" w:rsidP="008511D9">
            <w:pPr>
              <w:rPr>
                <w:b/>
                <w:color w:val="00B050"/>
                <w:sz w:val="28"/>
                <w:szCs w:val="28"/>
              </w:rPr>
            </w:pPr>
          </w:p>
          <w:p w14:paraId="6655D955" w14:textId="1AE2061F" w:rsidR="00C76C3C" w:rsidRPr="00C25105" w:rsidRDefault="00C76C3C" w:rsidP="008511D9">
            <w:pPr>
              <w:rPr>
                <w:b/>
                <w:color w:val="00B050"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bottom w:val="nil"/>
            </w:tcBorders>
          </w:tcPr>
          <w:p w14:paraId="3895BAAD" w14:textId="4401928F" w:rsidR="003D5A4A" w:rsidRPr="00C25105" w:rsidRDefault="003D5A4A" w:rsidP="008511D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3744F" w:rsidRPr="00A853AD" w14:paraId="1992555B" w14:textId="77777777" w:rsidTr="00785DCE">
        <w:trPr>
          <w:trHeight w:hRule="exact" w:val="80"/>
        </w:trPr>
        <w:tc>
          <w:tcPr>
            <w:tcW w:w="3675" w:type="dxa"/>
            <w:tcBorders>
              <w:top w:val="nil"/>
              <w:bottom w:val="single" w:sz="6" w:space="0" w:color="BFBFBF" w:themeColor="background1" w:themeShade="BF"/>
            </w:tcBorders>
          </w:tcPr>
          <w:p w14:paraId="41489757" w14:textId="33A5B065" w:rsidR="00F255F2" w:rsidRDefault="00F255F2" w:rsidP="008511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3D0C4A">
              <w:rPr>
                <w:b/>
                <w:sz w:val="28"/>
                <w:szCs w:val="28"/>
              </w:rPr>
              <w:t xml:space="preserve">                                   </w:t>
            </w:r>
            <w:r>
              <w:rPr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3398" w:type="dxa"/>
            <w:tcBorders>
              <w:top w:val="nil"/>
              <w:bottom w:val="single" w:sz="6" w:space="0" w:color="BFBFBF" w:themeColor="background1" w:themeShade="BF"/>
            </w:tcBorders>
          </w:tcPr>
          <w:p w14:paraId="18E2C843" w14:textId="289B79FA" w:rsidR="00F255F2" w:rsidRPr="00062CE3" w:rsidRDefault="00F255F2" w:rsidP="008511D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</w:t>
            </w:r>
          </w:p>
        </w:tc>
        <w:tc>
          <w:tcPr>
            <w:tcW w:w="3196" w:type="dxa"/>
            <w:tcBorders>
              <w:top w:val="nil"/>
              <w:bottom w:val="single" w:sz="6" w:space="0" w:color="BFBFBF" w:themeColor="background1" w:themeShade="BF"/>
            </w:tcBorders>
          </w:tcPr>
          <w:p w14:paraId="4F297C25" w14:textId="20191544" w:rsidR="00F255F2" w:rsidRPr="00062CE3" w:rsidRDefault="00F255F2" w:rsidP="008511D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nil"/>
              <w:bottom w:val="single" w:sz="6" w:space="0" w:color="BFBFBF" w:themeColor="background1" w:themeShade="BF"/>
            </w:tcBorders>
          </w:tcPr>
          <w:p w14:paraId="058C6E10" w14:textId="2CE522CE" w:rsidR="00F255F2" w:rsidRDefault="00F255F2" w:rsidP="008511D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2" w:type="dxa"/>
            <w:tcBorders>
              <w:top w:val="nil"/>
              <w:bottom w:val="single" w:sz="6" w:space="0" w:color="BFBFBF" w:themeColor="background1" w:themeShade="BF"/>
            </w:tcBorders>
          </w:tcPr>
          <w:p w14:paraId="77670E63" w14:textId="62074E3B" w:rsidR="00F255F2" w:rsidRPr="008C056B" w:rsidRDefault="00F255F2" w:rsidP="008511D9">
            <w:pPr>
              <w:jc w:val="center"/>
              <w:rPr>
                <w:b/>
                <w:color w:val="0083B2" w:themeColor="accent3" w:themeShade="80"/>
                <w:sz w:val="24"/>
                <w:szCs w:val="24"/>
              </w:rPr>
            </w:pPr>
          </w:p>
        </w:tc>
        <w:tc>
          <w:tcPr>
            <w:tcW w:w="3273" w:type="dxa"/>
            <w:tcBorders>
              <w:top w:val="nil"/>
              <w:bottom w:val="single" w:sz="6" w:space="0" w:color="BFBFBF" w:themeColor="background1" w:themeShade="BF"/>
            </w:tcBorders>
          </w:tcPr>
          <w:p w14:paraId="479FDD1B" w14:textId="7B301172" w:rsidR="00F255F2" w:rsidRDefault="00F255F2" w:rsidP="008511D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15" w:type="dxa"/>
            <w:tcBorders>
              <w:top w:val="nil"/>
              <w:bottom w:val="single" w:sz="6" w:space="0" w:color="BFBFBF" w:themeColor="background1" w:themeShade="BF"/>
            </w:tcBorders>
          </w:tcPr>
          <w:p w14:paraId="5AF23970" w14:textId="77777777" w:rsidR="00F255F2" w:rsidRPr="003D43EE" w:rsidRDefault="00F255F2" w:rsidP="008511D9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2DD50059" w14:textId="79BDEEEA" w:rsidR="00E63050" w:rsidRDefault="00E63050" w:rsidP="00077E1C">
      <w:pPr>
        <w:tabs>
          <w:tab w:val="left" w:pos="2790"/>
        </w:tabs>
        <w:jc w:val="center"/>
        <w:rPr>
          <w:b/>
          <w:bCs/>
          <w:color w:val="00B050"/>
          <w:sz w:val="52"/>
          <w:szCs w:val="52"/>
        </w:rPr>
      </w:pPr>
    </w:p>
    <w:p w14:paraId="11E5D153" w14:textId="77777777" w:rsidR="00E63050" w:rsidRDefault="00E63050" w:rsidP="00077E1C">
      <w:pPr>
        <w:tabs>
          <w:tab w:val="left" w:pos="2790"/>
        </w:tabs>
        <w:jc w:val="center"/>
        <w:rPr>
          <w:b/>
          <w:bCs/>
          <w:color w:val="00B050"/>
          <w:sz w:val="52"/>
          <w:szCs w:val="52"/>
        </w:rPr>
      </w:pPr>
    </w:p>
    <w:p w14:paraId="3C740D48" w14:textId="7B3403EF" w:rsidR="00AD3C75" w:rsidRDefault="004631D1" w:rsidP="00077E1C">
      <w:pPr>
        <w:tabs>
          <w:tab w:val="left" w:pos="2790"/>
        </w:tabs>
        <w:jc w:val="center"/>
        <w:rPr>
          <w:b/>
          <w:bCs/>
          <w:color w:val="00B050"/>
          <w:sz w:val="52"/>
          <w:szCs w:val="52"/>
        </w:rPr>
      </w:pPr>
      <w:r>
        <w:rPr>
          <w:b/>
          <w:bCs/>
          <w:color w:val="00B050"/>
          <w:sz w:val="52"/>
          <w:szCs w:val="52"/>
        </w:rPr>
        <w:t>FEBR</w:t>
      </w:r>
      <w:r w:rsidR="00DA463D">
        <w:rPr>
          <w:b/>
          <w:bCs/>
          <w:color w:val="00B050"/>
          <w:sz w:val="52"/>
          <w:szCs w:val="52"/>
        </w:rPr>
        <w:t>UARY</w:t>
      </w:r>
      <w:r w:rsidR="00AD3C75" w:rsidRPr="003E3480">
        <w:rPr>
          <w:b/>
          <w:bCs/>
          <w:color w:val="00B050"/>
          <w:sz w:val="52"/>
          <w:szCs w:val="52"/>
        </w:rPr>
        <w:t xml:space="preserve"> Activities</w:t>
      </w:r>
    </w:p>
    <w:p w14:paraId="77C844FC" w14:textId="77777777" w:rsidR="007C79F7" w:rsidRDefault="007C79F7" w:rsidP="00077E1C">
      <w:pPr>
        <w:tabs>
          <w:tab w:val="left" w:pos="2790"/>
        </w:tabs>
        <w:jc w:val="center"/>
        <w:rPr>
          <w:b/>
          <w:bCs/>
          <w:color w:val="00B050"/>
          <w:sz w:val="52"/>
          <w:szCs w:val="52"/>
        </w:rPr>
      </w:pPr>
    </w:p>
    <w:p w14:paraId="0AF708DF" w14:textId="55D475A2" w:rsidR="005403CD" w:rsidRDefault="008D0ECA" w:rsidP="00797F44">
      <w:pPr>
        <w:rPr>
          <w:b/>
          <w:bCs/>
          <w:color w:val="0083B2" w:themeColor="accent3" w:themeShade="80"/>
          <w:sz w:val="48"/>
          <w:szCs w:val="48"/>
        </w:rPr>
      </w:pPr>
      <w:r>
        <w:rPr>
          <w:b/>
          <w:bCs/>
          <w:color w:val="0083B2" w:themeColor="accent3" w:themeShade="80"/>
          <w:sz w:val="48"/>
          <w:szCs w:val="48"/>
        </w:rPr>
        <w:t>TUESDAY’S</w:t>
      </w:r>
      <w:r>
        <w:rPr>
          <w:b/>
          <w:bCs/>
          <w:color w:val="0083B2" w:themeColor="accent3" w:themeShade="80"/>
          <w:sz w:val="48"/>
          <w:szCs w:val="48"/>
        </w:rPr>
        <w:tab/>
      </w:r>
      <w:r>
        <w:rPr>
          <w:b/>
          <w:bCs/>
          <w:color w:val="0083B2" w:themeColor="accent3" w:themeShade="80"/>
          <w:sz w:val="48"/>
          <w:szCs w:val="48"/>
        </w:rPr>
        <w:tab/>
      </w:r>
      <w:r>
        <w:rPr>
          <w:b/>
          <w:bCs/>
          <w:color w:val="0083B2" w:themeColor="accent3" w:themeShade="80"/>
          <w:sz w:val="48"/>
          <w:szCs w:val="48"/>
        </w:rPr>
        <w:tab/>
        <w:t>Enjoy FRESH DONUTS from TOMS!</w:t>
      </w:r>
    </w:p>
    <w:p w14:paraId="0AB9FC46" w14:textId="2B12F7FE" w:rsidR="00071FE4" w:rsidRPr="00071FE4" w:rsidRDefault="00071FE4" w:rsidP="00071FE4">
      <w:pPr>
        <w:ind w:left="4320" w:hanging="4320"/>
        <w:rPr>
          <w:b/>
          <w:bCs/>
          <w:color w:val="0070C0"/>
          <w:sz w:val="48"/>
          <w:szCs w:val="48"/>
        </w:rPr>
      </w:pPr>
      <w:r w:rsidRPr="00071FE4">
        <w:rPr>
          <w:b/>
          <w:bCs/>
          <w:color w:val="0070C0"/>
          <w:sz w:val="48"/>
          <w:szCs w:val="48"/>
        </w:rPr>
        <w:t>WEDNESDAY’s</w:t>
      </w:r>
      <w:r w:rsidRPr="00071FE4">
        <w:rPr>
          <w:b/>
          <w:bCs/>
          <w:color w:val="0070C0"/>
          <w:sz w:val="48"/>
          <w:szCs w:val="48"/>
        </w:rPr>
        <w:tab/>
        <w:t xml:space="preserve">VITA Tax Service at the Angola Library  - call </w:t>
      </w:r>
      <w:r w:rsidRPr="00071FE4">
        <w:rPr>
          <w:rFonts w:cs="Arial"/>
          <w:b/>
          <w:bCs/>
          <w:color w:val="0070C0"/>
          <w:sz w:val="48"/>
          <w:szCs w:val="48"/>
          <w:shd w:val="clear" w:color="auto" w:fill="FFFFFF"/>
        </w:rPr>
        <w:t xml:space="preserve">260-925-0917 to schedule a time for </w:t>
      </w:r>
      <w:r>
        <w:rPr>
          <w:rFonts w:cs="Arial"/>
          <w:b/>
          <w:bCs/>
          <w:color w:val="0070C0"/>
          <w:sz w:val="48"/>
          <w:szCs w:val="48"/>
          <w:shd w:val="clear" w:color="auto" w:fill="FFFFFF"/>
        </w:rPr>
        <w:tab/>
      </w:r>
      <w:r>
        <w:rPr>
          <w:rFonts w:cs="Arial"/>
          <w:b/>
          <w:bCs/>
          <w:color w:val="0070C0"/>
          <w:sz w:val="48"/>
          <w:szCs w:val="48"/>
          <w:shd w:val="clear" w:color="auto" w:fill="FFFFFF"/>
        </w:rPr>
        <w:tab/>
      </w:r>
      <w:r w:rsidRPr="00071FE4">
        <w:rPr>
          <w:rFonts w:cs="Arial"/>
          <w:b/>
          <w:bCs/>
          <w:color w:val="0070C0"/>
          <w:sz w:val="48"/>
          <w:szCs w:val="48"/>
          <w:shd w:val="clear" w:color="auto" w:fill="FFFFFF"/>
        </w:rPr>
        <w:t>FREE SENIOR TAX ASSISTANCE!</w:t>
      </w:r>
    </w:p>
    <w:p w14:paraId="2718E30C" w14:textId="1D5E43F7" w:rsidR="00263A65" w:rsidRDefault="00263A65" w:rsidP="00797F44">
      <w:pPr>
        <w:rPr>
          <w:b/>
          <w:bCs/>
          <w:color w:val="0083B2" w:themeColor="accent3" w:themeShade="80"/>
          <w:sz w:val="48"/>
          <w:szCs w:val="48"/>
        </w:rPr>
      </w:pPr>
    </w:p>
    <w:p w14:paraId="5842BCA9" w14:textId="77777777" w:rsidR="007C79F7" w:rsidRPr="00797F44" w:rsidRDefault="007C79F7" w:rsidP="00797F44">
      <w:pPr>
        <w:rPr>
          <w:b/>
          <w:bCs/>
          <w:color w:val="0083B2" w:themeColor="accent3" w:themeShade="80"/>
          <w:sz w:val="48"/>
          <w:szCs w:val="48"/>
        </w:rPr>
      </w:pPr>
    </w:p>
    <w:p w14:paraId="75701A74" w14:textId="0F835D0A" w:rsidR="00CA20B2" w:rsidRDefault="001B17FD" w:rsidP="00385553">
      <w:pPr>
        <w:ind w:left="4320" w:hanging="4320"/>
        <w:rPr>
          <w:b/>
          <w:bCs/>
          <w:color w:val="2B142D" w:themeColor="text2"/>
          <w:sz w:val="52"/>
          <w:szCs w:val="52"/>
        </w:rPr>
      </w:pPr>
      <w:r>
        <w:rPr>
          <w:b/>
          <w:bCs/>
          <w:color w:val="2B142D" w:themeColor="text2"/>
          <w:sz w:val="52"/>
          <w:szCs w:val="52"/>
        </w:rPr>
        <w:t>5</w:t>
      </w:r>
      <w:r w:rsidR="00DA463D">
        <w:rPr>
          <w:b/>
          <w:bCs/>
          <w:color w:val="2B142D" w:themeColor="text2"/>
          <w:sz w:val="52"/>
          <w:szCs w:val="52"/>
        </w:rPr>
        <w:t>th</w:t>
      </w:r>
      <w:r w:rsidR="00765D34" w:rsidRPr="00765D34">
        <w:rPr>
          <w:b/>
          <w:bCs/>
          <w:color w:val="2B142D" w:themeColor="text2"/>
          <w:sz w:val="52"/>
          <w:szCs w:val="52"/>
        </w:rPr>
        <w:tab/>
      </w:r>
      <w:r w:rsidR="00AD3C75" w:rsidRPr="002B46BF">
        <w:rPr>
          <w:b/>
          <w:bCs/>
          <w:color w:val="FF0000"/>
          <w:sz w:val="52"/>
          <w:szCs w:val="52"/>
        </w:rPr>
        <w:t xml:space="preserve">RISE AND SHINE Hot Breakfast </w:t>
      </w:r>
      <w:r w:rsidR="008A4499">
        <w:rPr>
          <w:b/>
          <w:bCs/>
          <w:color w:val="FF0000"/>
          <w:sz w:val="52"/>
          <w:szCs w:val="52"/>
        </w:rPr>
        <w:t xml:space="preserve">      </w:t>
      </w:r>
      <w:r w:rsidR="00AD3C75" w:rsidRPr="00765D34">
        <w:rPr>
          <w:b/>
          <w:bCs/>
          <w:color w:val="2B142D" w:themeColor="text2"/>
          <w:sz w:val="52"/>
          <w:szCs w:val="52"/>
        </w:rPr>
        <w:t>8-10am in the dining room</w:t>
      </w:r>
    </w:p>
    <w:p w14:paraId="4A307CB5" w14:textId="3A7837BB" w:rsidR="00342C43" w:rsidRDefault="00342C43" w:rsidP="00385553">
      <w:pPr>
        <w:ind w:left="4320" w:hanging="4320"/>
        <w:rPr>
          <w:b/>
          <w:bCs/>
          <w:color w:val="2B142D" w:themeColor="text2"/>
          <w:sz w:val="52"/>
          <w:szCs w:val="52"/>
        </w:rPr>
      </w:pPr>
      <w:r>
        <w:rPr>
          <w:b/>
          <w:bCs/>
          <w:color w:val="2B142D" w:themeColor="text2"/>
          <w:sz w:val="52"/>
          <w:szCs w:val="52"/>
        </w:rPr>
        <w:t>13</w:t>
      </w:r>
      <w:r w:rsidRPr="00342C43">
        <w:rPr>
          <w:b/>
          <w:bCs/>
          <w:color w:val="2B142D" w:themeColor="text2"/>
          <w:sz w:val="52"/>
          <w:szCs w:val="52"/>
          <w:vertAlign w:val="superscript"/>
        </w:rPr>
        <w:t>th</w:t>
      </w:r>
      <w:r>
        <w:rPr>
          <w:b/>
          <w:bCs/>
          <w:color w:val="2B142D" w:themeColor="text2"/>
          <w:sz w:val="52"/>
          <w:szCs w:val="52"/>
        </w:rPr>
        <w:tab/>
        <w:t>Jim &amp; LuAnn Hazekamp bringing in some of their fancy chickens!</w:t>
      </w:r>
    </w:p>
    <w:p w14:paraId="7E5F8917" w14:textId="3684C7DE" w:rsidR="00B32355" w:rsidRDefault="00342C43" w:rsidP="00BD4E36">
      <w:pPr>
        <w:ind w:left="4320" w:hanging="4320"/>
        <w:rPr>
          <w:b/>
          <w:bCs/>
          <w:color w:val="2B142D" w:themeColor="text2"/>
          <w:sz w:val="52"/>
          <w:szCs w:val="52"/>
        </w:rPr>
      </w:pPr>
      <w:r>
        <w:rPr>
          <w:b/>
          <w:bCs/>
          <w:color w:val="2B142D" w:themeColor="text2"/>
          <w:sz w:val="52"/>
          <w:szCs w:val="52"/>
        </w:rPr>
        <w:t>15</w:t>
      </w:r>
      <w:r w:rsidRPr="00342C43">
        <w:rPr>
          <w:b/>
          <w:bCs/>
          <w:color w:val="2B142D" w:themeColor="text2"/>
          <w:sz w:val="52"/>
          <w:szCs w:val="52"/>
          <w:vertAlign w:val="superscript"/>
        </w:rPr>
        <w:t>TH</w:t>
      </w:r>
      <w:r>
        <w:rPr>
          <w:b/>
          <w:bCs/>
          <w:color w:val="2B142D" w:themeColor="text2"/>
          <w:sz w:val="52"/>
          <w:szCs w:val="52"/>
        </w:rPr>
        <w:tab/>
        <w:t>Music of Sam Hicks</w:t>
      </w:r>
    </w:p>
    <w:p w14:paraId="68A2DE79" w14:textId="436B8121" w:rsidR="00693B4E" w:rsidRPr="00DA463D" w:rsidRDefault="001B17FD" w:rsidP="009C1951">
      <w:pPr>
        <w:rPr>
          <w:b/>
          <w:bCs/>
          <w:color w:val="2B142D" w:themeColor="text2"/>
          <w:sz w:val="52"/>
          <w:szCs w:val="52"/>
        </w:rPr>
      </w:pPr>
      <w:r>
        <w:rPr>
          <w:b/>
          <w:bCs/>
          <w:color w:val="2B142D" w:themeColor="text2"/>
          <w:sz w:val="52"/>
          <w:szCs w:val="52"/>
        </w:rPr>
        <w:t>8</w:t>
      </w:r>
      <w:r w:rsidRPr="001B17FD">
        <w:rPr>
          <w:b/>
          <w:bCs/>
          <w:color w:val="2B142D" w:themeColor="text2"/>
          <w:sz w:val="52"/>
          <w:szCs w:val="52"/>
          <w:vertAlign w:val="superscript"/>
        </w:rPr>
        <w:t>th</w:t>
      </w:r>
      <w:r>
        <w:rPr>
          <w:b/>
          <w:bCs/>
          <w:color w:val="2B142D" w:themeColor="text2"/>
          <w:sz w:val="52"/>
          <w:szCs w:val="52"/>
        </w:rPr>
        <w:t xml:space="preserve"> &amp; 22nd</w:t>
      </w:r>
      <w:r w:rsidR="00DD16E0">
        <w:rPr>
          <w:b/>
          <w:bCs/>
          <w:color w:val="2B142D" w:themeColor="text2"/>
          <w:sz w:val="52"/>
          <w:szCs w:val="52"/>
        </w:rPr>
        <w:tab/>
      </w:r>
      <w:r w:rsidR="00AE4D4E">
        <w:rPr>
          <w:b/>
          <w:bCs/>
          <w:color w:val="2B142D" w:themeColor="text2"/>
          <w:sz w:val="52"/>
          <w:szCs w:val="52"/>
        </w:rPr>
        <w:tab/>
      </w:r>
      <w:r w:rsidR="00AE4D4E">
        <w:rPr>
          <w:b/>
          <w:bCs/>
          <w:color w:val="2B142D" w:themeColor="text2"/>
          <w:sz w:val="52"/>
          <w:szCs w:val="52"/>
        </w:rPr>
        <w:tab/>
      </w:r>
      <w:r w:rsidR="00593340">
        <w:rPr>
          <w:b/>
          <w:bCs/>
          <w:color w:val="2B142D" w:themeColor="text2"/>
          <w:sz w:val="52"/>
          <w:szCs w:val="52"/>
        </w:rPr>
        <w:t>PAMPERED HAND</w:t>
      </w:r>
      <w:r w:rsidR="00342C43">
        <w:rPr>
          <w:b/>
          <w:bCs/>
          <w:color w:val="2B142D" w:themeColor="text2"/>
          <w:sz w:val="52"/>
          <w:szCs w:val="52"/>
        </w:rPr>
        <w:t>S</w:t>
      </w:r>
    </w:p>
    <w:p w14:paraId="1D01C180" w14:textId="1F1E1C96" w:rsidR="00461957" w:rsidRPr="007C79F7" w:rsidRDefault="00461957" w:rsidP="009C1951">
      <w:pPr>
        <w:rPr>
          <w:b/>
          <w:bCs/>
          <w:color w:val="2B142D" w:themeColor="text2"/>
          <w:sz w:val="52"/>
          <w:szCs w:val="52"/>
        </w:rPr>
      </w:pPr>
    </w:p>
    <w:p w14:paraId="5DB74447" w14:textId="01FE81A8" w:rsidR="00461957" w:rsidRPr="00645622" w:rsidRDefault="00263A65" w:rsidP="00263A65">
      <w:pPr>
        <w:jc w:val="center"/>
        <w:rPr>
          <w:b/>
          <w:bCs/>
          <w:color w:val="FF0000"/>
          <w:sz w:val="52"/>
          <w:szCs w:val="52"/>
        </w:rPr>
      </w:pPr>
      <w:r>
        <w:rPr>
          <w:b/>
          <w:bCs/>
          <w:sz w:val="52"/>
          <w:szCs w:val="52"/>
        </w:rPr>
        <w:t>I’ve cut back on the programs this month as we have seen a good deal of respiratory crud in the building.  Please be careful and keep your cough to yourselves.</w:t>
      </w:r>
    </w:p>
    <w:p w14:paraId="35B81DBE" w14:textId="2D93AECB" w:rsidR="00461957" w:rsidRPr="00DA463D" w:rsidRDefault="00461957" w:rsidP="00DA463D">
      <w:pPr>
        <w:jc w:val="center"/>
        <w:rPr>
          <w:b/>
          <w:bCs/>
          <w:color w:val="B364BA" w:themeColor="text2" w:themeTint="80"/>
          <w:sz w:val="52"/>
          <w:szCs w:val="52"/>
        </w:rPr>
      </w:pPr>
    </w:p>
    <w:p w14:paraId="5D0A221F" w14:textId="68CBD7D3" w:rsidR="009C1951" w:rsidRPr="00645622" w:rsidRDefault="009C1951" w:rsidP="00645622">
      <w:pPr>
        <w:jc w:val="center"/>
        <w:rPr>
          <w:b/>
          <w:bCs/>
          <w:color w:val="2B142D" w:themeColor="text2"/>
          <w:sz w:val="36"/>
          <w:szCs w:val="36"/>
        </w:rPr>
      </w:pPr>
    </w:p>
    <w:p w14:paraId="4D3DC3E4" w14:textId="2B646879" w:rsidR="00645622" w:rsidRPr="00645622" w:rsidRDefault="00077E1C" w:rsidP="004F298C">
      <w:pPr>
        <w:jc w:val="center"/>
        <w:rPr>
          <w:b/>
          <w:bCs/>
          <w:color w:val="2B142D" w:themeColor="text2"/>
          <w:sz w:val="36"/>
          <w:szCs w:val="36"/>
        </w:rPr>
      </w:pPr>
      <w:r w:rsidRPr="00645622">
        <w:rPr>
          <w:b/>
          <w:bCs/>
          <w:color w:val="2B142D" w:themeColor="text2"/>
          <w:sz w:val="36"/>
          <w:szCs w:val="36"/>
        </w:rPr>
        <w:t>** We must have a minimum of 8 residents for bus trips to happen.  We can take up to 12 without walkers.</w:t>
      </w:r>
    </w:p>
    <w:p w14:paraId="7A803FEC" w14:textId="564C1B18" w:rsidR="009E0AA9" w:rsidRPr="00645622" w:rsidRDefault="00FF74AD" w:rsidP="00645622">
      <w:pPr>
        <w:jc w:val="center"/>
        <w:rPr>
          <w:b/>
          <w:bCs/>
          <w:color w:val="2B142D" w:themeColor="text2"/>
          <w:sz w:val="36"/>
          <w:szCs w:val="36"/>
        </w:rPr>
      </w:pPr>
      <w:r w:rsidRPr="00645622">
        <w:rPr>
          <w:b/>
          <w:bCs/>
          <w:color w:val="2B142D" w:themeColor="text2"/>
          <w:sz w:val="36"/>
          <w:szCs w:val="36"/>
        </w:rPr>
        <w:t>W</w:t>
      </w:r>
      <w:r w:rsidR="009E0AA9" w:rsidRPr="00645622">
        <w:rPr>
          <w:b/>
          <w:bCs/>
          <w:color w:val="2B142D" w:themeColor="text2"/>
          <w:sz w:val="36"/>
          <w:szCs w:val="36"/>
        </w:rPr>
        <w:t>e are limiting our shopping/errands to Tuesday afternoons.  We are able to pick up prescriptions</w:t>
      </w:r>
      <w:r w:rsidR="003A2588" w:rsidRPr="00645622">
        <w:rPr>
          <w:b/>
          <w:bCs/>
          <w:color w:val="2B142D" w:themeColor="text2"/>
          <w:sz w:val="36"/>
          <w:szCs w:val="36"/>
        </w:rPr>
        <w:t>,</w:t>
      </w:r>
      <w:r w:rsidR="009E0AA9" w:rsidRPr="00645622">
        <w:rPr>
          <w:b/>
          <w:bCs/>
          <w:color w:val="2B142D" w:themeColor="text2"/>
          <w:sz w:val="36"/>
          <w:szCs w:val="36"/>
        </w:rPr>
        <w:t xml:space="preserve"> emergency grocery items</w:t>
      </w:r>
      <w:r w:rsidR="003A2588" w:rsidRPr="00645622">
        <w:rPr>
          <w:b/>
          <w:bCs/>
          <w:color w:val="2B142D" w:themeColor="text2"/>
          <w:sz w:val="36"/>
          <w:szCs w:val="36"/>
        </w:rPr>
        <w:t xml:space="preserve"> and doctor’s visits Monday – Thursday 7am-4pm.  PLEASE give us at least </w:t>
      </w:r>
      <w:r w:rsidR="002B46BF" w:rsidRPr="00645622">
        <w:rPr>
          <w:b/>
          <w:bCs/>
          <w:color w:val="2B142D" w:themeColor="text2"/>
          <w:sz w:val="36"/>
          <w:szCs w:val="36"/>
        </w:rPr>
        <w:t>24-hour</w:t>
      </w:r>
      <w:r w:rsidR="003A2588" w:rsidRPr="00645622">
        <w:rPr>
          <w:b/>
          <w:bCs/>
          <w:color w:val="2B142D" w:themeColor="text2"/>
          <w:sz w:val="36"/>
          <w:szCs w:val="36"/>
        </w:rPr>
        <w:t xml:space="preserve"> notice of where you need to go and when so we can plan our day – THANK YOU!</w:t>
      </w:r>
    </w:p>
    <w:p w14:paraId="10C755CF" w14:textId="4A33A25E" w:rsidR="007A2BA0" w:rsidRDefault="007A2BA0" w:rsidP="003A2588">
      <w:pPr>
        <w:jc w:val="center"/>
        <w:rPr>
          <w:b/>
          <w:bCs/>
          <w:color w:val="2B142D" w:themeColor="text2"/>
          <w:sz w:val="52"/>
          <w:szCs w:val="52"/>
        </w:rPr>
      </w:pPr>
    </w:p>
    <w:p w14:paraId="39E8C485" w14:textId="1896923B" w:rsidR="007A2BA0" w:rsidRPr="00765D34" w:rsidRDefault="007A2BA0" w:rsidP="003A2588">
      <w:pPr>
        <w:jc w:val="center"/>
        <w:rPr>
          <w:b/>
          <w:bCs/>
          <w:color w:val="2B142D" w:themeColor="text2"/>
          <w:sz w:val="52"/>
          <w:szCs w:val="52"/>
        </w:rPr>
      </w:pPr>
    </w:p>
    <w:p w14:paraId="160C4AD2" w14:textId="77777777" w:rsidR="00AD3C75" w:rsidRDefault="00AD3C75" w:rsidP="00CE069A"/>
    <w:p w14:paraId="63312E16" w14:textId="77777777" w:rsidR="00AD3C75" w:rsidRDefault="00AD3C75" w:rsidP="00CE069A"/>
    <w:sectPr w:rsidR="00AD3C75" w:rsidSect="00DA463D">
      <w:pgSz w:w="24480" w:h="15840" w:orient="landscape" w:code="17"/>
      <w:pgMar w:top="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7F845" w14:textId="77777777" w:rsidR="006D2C92" w:rsidRDefault="006D2C92">
      <w:pPr>
        <w:spacing w:before="0" w:after="0"/>
      </w:pPr>
      <w:r>
        <w:separator/>
      </w:r>
    </w:p>
  </w:endnote>
  <w:endnote w:type="continuationSeparator" w:id="0">
    <w:p w14:paraId="35F4FF6F" w14:textId="77777777" w:rsidR="006D2C92" w:rsidRDefault="006D2C9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FEF12" w14:textId="77777777" w:rsidR="006D2C92" w:rsidRDefault="006D2C92">
      <w:pPr>
        <w:spacing w:before="0" w:after="0"/>
      </w:pPr>
      <w:r>
        <w:separator/>
      </w:r>
    </w:p>
  </w:footnote>
  <w:footnote w:type="continuationSeparator" w:id="0">
    <w:p w14:paraId="467EF8DE" w14:textId="77777777" w:rsidR="006D2C92" w:rsidRDefault="006D2C9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8D55ED7"/>
    <w:multiLevelType w:val="hybridMultilevel"/>
    <w:tmpl w:val="E7E83E94"/>
    <w:lvl w:ilvl="0" w:tplc="6B7AC6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584908">
    <w:abstractNumId w:val="9"/>
  </w:num>
  <w:num w:numId="2" w16cid:durableId="802115472">
    <w:abstractNumId w:val="7"/>
  </w:num>
  <w:num w:numId="3" w16cid:durableId="290743759">
    <w:abstractNumId w:val="6"/>
  </w:num>
  <w:num w:numId="4" w16cid:durableId="866798653">
    <w:abstractNumId w:val="5"/>
  </w:num>
  <w:num w:numId="5" w16cid:durableId="835460931">
    <w:abstractNumId w:val="4"/>
  </w:num>
  <w:num w:numId="6" w16cid:durableId="1839496814">
    <w:abstractNumId w:val="8"/>
  </w:num>
  <w:num w:numId="7" w16cid:durableId="1456171222">
    <w:abstractNumId w:val="3"/>
  </w:num>
  <w:num w:numId="8" w16cid:durableId="1213153694">
    <w:abstractNumId w:val="2"/>
  </w:num>
  <w:num w:numId="9" w16cid:durableId="2097357226">
    <w:abstractNumId w:val="1"/>
  </w:num>
  <w:num w:numId="10" w16cid:durableId="487022090">
    <w:abstractNumId w:val="0"/>
  </w:num>
  <w:num w:numId="11" w16cid:durableId="17966802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150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MonthEnd" w:val="1/31/2024"/>
    <w:docVar w:name="MonthStart" w:val="1/1/2024"/>
    <w:docVar w:name="ShowDynamicGuides" w:val="1"/>
    <w:docVar w:name="ShowMarginGuides" w:val="0"/>
    <w:docVar w:name="ShowOutlines" w:val="0"/>
    <w:docVar w:name="ShowStaticGuides" w:val="0"/>
  </w:docVars>
  <w:rsids>
    <w:rsidRoot w:val="00A853AD"/>
    <w:rsid w:val="00000906"/>
    <w:rsid w:val="000101B7"/>
    <w:rsid w:val="000102D3"/>
    <w:rsid w:val="00016A7B"/>
    <w:rsid w:val="00017025"/>
    <w:rsid w:val="00021900"/>
    <w:rsid w:val="00022B75"/>
    <w:rsid w:val="0002519F"/>
    <w:rsid w:val="0002716A"/>
    <w:rsid w:val="00041451"/>
    <w:rsid w:val="00043B90"/>
    <w:rsid w:val="00050A04"/>
    <w:rsid w:val="00051B25"/>
    <w:rsid w:val="00055104"/>
    <w:rsid w:val="00056814"/>
    <w:rsid w:val="00056B5D"/>
    <w:rsid w:val="00061B27"/>
    <w:rsid w:val="000625EC"/>
    <w:rsid w:val="00062CE3"/>
    <w:rsid w:val="00064707"/>
    <w:rsid w:val="0006779F"/>
    <w:rsid w:val="00071FE4"/>
    <w:rsid w:val="000734EF"/>
    <w:rsid w:val="0007671F"/>
    <w:rsid w:val="00077E1C"/>
    <w:rsid w:val="00090F5F"/>
    <w:rsid w:val="000924B0"/>
    <w:rsid w:val="0009580D"/>
    <w:rsid w:val="000A0307"/>
    <w:rsid w:val="000A20FE"/>
    <w:rsid w:val="000A4531"/>
    <w:rsid w:val="000A5891"/>
    <w:rsid w:val="000B5818"/>
    <w:rsid w:val="000C208B"/>
    <w:rsid w:val="000C20C3"/>
    <w:rsid w:val="000D620A"/>
    <w:rsid w:val="000E64D7"/>
    <w:rsid w:val="00104CC6"/>
    <w:rsid w:val="0011031E"/>
    <w:rsid w:val="00116F40"/>
    <w:rsid w:val="0011772B"/>
    <w:rsid w:val="00134637"/>
    <w:rsid w:val="001346E2"/>
    <w:rsid w:val="00146833"/>
    <w:rsid w:val="00152EA4"/>
    <w:rsid w:val="00157128"/>
    <w:rsid w:val="001578EC"/>
    <w:rsid w:val="00165ADF"/>
    <w:rsid w:val="00172F0D"/>
    <w:rsid w:val="00176765"/>
    <w:rsid w:val="00185BCC"/>
    <w:rsid w:val="0019144A"/>
    <w:rsid w:val="001A5DB2"/>
    <w:rsid w:val="001A7AF8"/>
    <w:rsid w:val="001B17FD"/>
    <w:rsid w:val="001B1C2A"/>
    <w:rsid w:val="001B2FED"/>
    <w:rsid w:val="001C0289"/>
    <w:rsid w:val="001C6856"/>
    <w:rsid w:val="001D1E46"/>
    <w:rsid w:val="001D6C68"/>
    <w:rsid w:val="001E27A5"/>
    <w:rsid w:val="001E77FF"/>
    <w:rsid w:val="00215C60"/>
    <w:rsid w:val="00226969"/>
    <w:rsid w:val="00241711"/>
    <w:rsid w:val="0024674B"/>
    <w:rsid w:val="002478CA"/>
    <w:rsid w:val="002561C4"/>
    <w:rsid w:val="00263A65"/>
    <w:rsid w:val="0026785B"/>
    <w:rsid w:val="00274262"/>
    <w:rsid w:val="0027720C"/>
    <w:rsid w:val="002802F2"/>
    <w:rsid w:val="0028081F"/>
    <w:rsid w:val="00284399"/>
    <w:rsid w:val="0028704A"/>
    <w:rsid w:val="002A252A"/>
    <w:rsid w:val="002A6EFB"/>
    <w:rsid w:val="002B46BF"/>
    <w:rsid w:val="002B4747"/>
    <w:rsid w:val="002C26E7"/>
    <w:rsid w:val="002D5D29"/>
    <w:rsid w:val="002D7131"/>
    <w:rsid w:val="002F6E35"/>
    <w:rsid w:val="002F7651"/>
    <w:rsid w:val="00300D37"/>
    <w:rsid w:val="00301AEB"/>
    <w:rsid w:val="003052C3"/>
    <w:rsid w:val="003061DD"/>
    <w:rsid w:val="003111D8"/>
    <w:rsid w:val="0031215A"/>
    <w:rsid w:val="00317D67"/>
    <w:rsid w:val="0032322E"/>
    <w:rsid w:val="00331234"/>
    <w:rsid w:val="00331CB3"/>
    <w:rsid w:val="00342C43"/>
    <w:rsid w:val="0034591A"/>
    <w:rsid w:val="00351AA7"/>
    <w:rsid w:val="00353E46"/>
    <w:rsid w:val="00361538"/>
    <w:rsid w:val="00373B7E"/>
    <w:rsid w:val="003807F2"/>
    <w:rsid w:val="00384397"/>
    <w:rsid w:val="00385553"/>
    <w:rsid w:val="00386D55"/>
    <w:rsid w:val="003921CC"/>
    <w:rsid w:val="003A2588"/>
    <w:rsid w:val="003A317A"/>
    <w:rsid w:val="003B1933"/>
    <w:rsid w:val="003C0354"/>
    <w:rsid w:val="003C1A80"/>
    <w:rsid w:val="003C455F"/>
    <w:rsid w:val="003D03E5"/>
    <w:rsid w:val="003D0C4A"/>
    <w:rsid w:val="003D2E5B"/>
    <w:rsid w:val="003D43EE"/>
    <w:rsid w:val="003D4F2E"/>
    <w:rsid w:val="003D5A4A"/>
    <w:rsid w:val="003D7DDA"/>
    <w:rsid w:val="003D7F7A"/>
    <w:rsid w:val="003E3480"/>
    <w:rsid w:val="003E6AF3"/>
    <w:rsid w:val="003F22E6"/>
    <w:rsid w:val="003F448C"/>
    <w:rsid w:val="00401A05"/>
    <w:rsid w:val="0042719C"/>
    <w:rsid w:val="004341C5"/>
    <w:rsid w:val="004428DE"/>
    <w:rsid w:val="0044734E"/>
    <w:rsid w:val="00450222"/>
    <w:rsid w:val="0045397D"/>
    <w:rsid w:val="00454FED"/>
    <w:rsid w:val="00461957"/>
    <w:rsid w:val="00463022"/>
    <w:rsid w:val="004631D1"/>
    <w:rsid w:val="00464B6A"/>
    <w:rsid w:val="004653ED"/>
    <w:rsid w:val="00465730"/>
    <w:rsid w:val="00467BB0"/>
    <w:rsid w:val="00481E8B"/>
    <w:rsid w:val="004935CE"/>
    <w:rsid w:val="00495826"/>
    <w:rsid w:val="004A260B"/>
    <w:rsid w:val="004A2CB9"/>
    <w:rsid w:val="004C5B17"/>
    <w:rsid w:val="004D6DC2"/>
    <w:rsid w:val="004E40F4"/>
    <w:rsid w:val="004E770F"/>
    <w:rsid w:val="004F298C"/>
    <w:rsid w:val="004F4E3C"/>
    <w:rsid w:val="004F719F"/>
    <w:rsid w:val="00503835"/>
    <w:rsid w:val="00512064"/>
    <w:rsid w:val="0052004A"/>
    <w:rsid w:val="00521E49"/>
    <w:rsid w:val="0052204B"/>
    <w:rsid w:val="00522B77"/>
    <w:rsid w:val="00532204"/>
    <w:rsid w:val="00532ECA"/>
    <w:rsid w:val="00534B8C"/>
    <w:rsid w:val="005350E7"/>
    <w:rsid w:val="005403CD"/>
    <w:rsid w:val="00544F34"/>
    <w:rsid w:val="00545771"/>
    <w:rsid w:val="005515BD"/>
    <w:rsid w:val="005562FE"/>
    <w:rsid w:val="005610E2"/>
    <w:rsid w:val="005676DF"/>
    <w:rsid w:val="005707F3"/>
    <w:rsid w:val="00585273"/>
    <w:rsid w:val="0059317C"/>
    <w:rsid w:val="00593340"/>
    <w:rsid w:val="005A1332"/>
    <w:rsid w:val="005A1488"/>
    <w:rsid w:val="005A3F00"/>
    <w:rsid w:val="005B34D7"/>
    <w:rsid w:val="005C0514"/>
    <w:rsid w:val="005C603C"/>
    <w:rsid w:val="005D44AA"/>
    <w:rsid w:val="005D5C00"/>
    <w:rsid w:val="005E54CE"/>
    <w:rsid w:val="005F0390"/>
    <w:rsid w:val="005F159C"/>
    <w:rsid w:val="006053F7"/>
    <w:rsid w:val="006059EB"/>
    <w:rsid w:val="00605B0E"/>
    <w:rsid w:val="00607394"/>
    <w:rsid w:val="0061060A"/>
    <w:rsid w:val="0061292F"/>
    <w:rsid w:val="0062740B"/>
    <w:rsid w:val="00643302"/>
    <w:rsid w:val="00645622"/>
    <w:rsid w:val="006477FF"/>
    <w:rsid w:val="00653B69"/>
    <w:rsid w:val="00657E9B"/>
    <w:rsid w:val="006630C9"/>
    <w:rsid w:val="00665494"/>
    <w:rsid w:val="006833A1"/>
    <w:rsid w:val="00687002"/>
    <w:rsid w:val="00687869"/>
    <w:rsid w:val="0068794F"/>
    <w:rsid w:val="00693B4E"/>
    <w:rsid w:val="006A7702"/>
    <w:rsid w:val="006B0483"/>
    <w:rsid w:val="006B14E8"/>
    <w:rsid w:val="006B253E"/>
    <w:rsid w:val="006C04CF"/>
    <w:rsid w:val="006D1713"/>
    <w:rsid w:val="006D2C92"/>
    <w:rsid w:val="006D591A"/>
    <w:rsid w:val="006D59B8"/>
    <w:rsid w:val="006E2D3E"/>
    <w:rsid w:val="006F0403"/>
    <w:rsid w:val="006F041C"/>
    <w:rsid w:val="006F2A02"/>
    <w:rsid w:val="00702378"/>
    <w:rsid w:val="00704C3D"/>
    <w:rsid w:val="0073024D"/>
    <w:rsid w:val="00735E4D"/>
    <w:rsid w:val="00736C51"/>
    <w:rsid w:val="007465AB"/>
    <w:rsid w:val="00747171"/>
    <w:rsid w:val="00752FBD"/>
    <w:rsid w:val="007564A4"/>
    <w:rsid w:val="00757F0D"/>
    <w:rsid w:val="00764B2D"/>
    <w:rsid w:val="007659E7"/>
    <w:rsid w:val="00765D34"/>
    <w:rsid w:val="00766532"/>
    <w:rsid w:val="007777B1"/>
    <w:rsid w:val="00782B8B"/>
    <w:rsid w:val="00782BC8"/>
    <w:rsid w:val="00785DCE"/>
    <w:rsid w:val="00797F44"/>
    <w:rsid w:val="007A2BA0"/>
    <w:rsid w:val="007A49F2"/>
    <w:rsid w:val="007C4A9B"/>
    <w:rsid w:val="007C6BBD"/>
    <w:rsid w:val="007C79F7"/>
    <w:rsid w:val="007C7A7D"/>
    <w:rsid w:val="007D17BF"/>
    <w:rsid w:val="007D348A"/>
    <w:rsid w:val="007E21CB"/>
    <w:rsid w:val="007F0162"/>
    <w:rsid w:val="007F0851"/>
    <w:rsid w:val="007F6276"/>
    <w:rsid w:val="00803CB2"/>
    <w:rsid w:val="00803D45"/>
    <w:rsid w:val="00805543"/>
    <w:rsid w:val="00805A26"/>
    <w:rsid w:val="008062C1"/>
    <w:rsid w:val="00824DCF"/>
    <w:rsid w:val="008511D9"/>
    <w:rsid w:val="00853390"/>
    <w:rsid w:val="008650FC"/>
    <w:rsid w:val="008666C9"/>
    <w:rsid w:val="00871EC1"/>
    <w:rsid w:val="008722DF"/>
    <w:rsid w:val="00872D0A"/>
    <w:rsid w:val="00874935"/>
    <w:rsid w:val="00874C9A"/>
    <w:rsid w:val="00884EC8"/>
    <w:rsid w:val="00893C4A"/>
    <w:rsid w:val="0089594F"/>
    <w:rsid w:val="00896718"/>
    <w:rsid w:val="008A4499"/>
    <w:rsid w:val="008A6C4E"/>
    <w:rsid w:val="008B2D36"/>
    <w:rsid w:val="008B3031"/>
    <w:rsid w:val="008C056B"/>
    <w:rsid w:val="008C4AF2"/>
    <w:rsid w:val="008D0ECA"/>
    <w:rsid w:val="008E3029"/>
    <w:rsid w:val="008F1148"/>
    <w:rsid w:val="008F1482"/>
    <w:rsid w:val="008F2A97"/>
    <w:rsid w:val="008F530C"/>
    <w:rsid w:val="009035F5"/>
    <w:rsid w:val="00906D74"/>
    <w:rsid w:val="009205D9"/>
    <w:rsid w:val="00927DAB"/>
    <w:rsid w:val="00927EEE"/>
    <w:rsid w:val="0093711D"/>
    <w:rsid w:val="00940D3D"/>
    <w:rsid w:val="0094395E"/>
    <w:rsid w:val="00944085"/>
    <w:rsid w:val="009456BA"/>
    <w:rsid w:val="00946A27"/>
    <w:rsid w:val="00957124"/>
    <w:rsid w:val="00957724"/>
    <w:rsid w:val="009A066B"/>
    <w:rsid w:val="009A0FFF"/>
    <w:rsid w:val="009B0109"/>
    <w:rsid w:val="009B2D85"/>
    <w:rsid w:val="009C1951"/>
    <w:rsid w:val="009D4323"/>
    <w:rsid w:val="009E0AA9"/>
    <w:rsid w:val="009E7AE5"/>
    <w:rsid w:val="00A04A39"/>
    <w:rsid w:val="00A205F2"/>
    <w:rsid w:val="00A21157"/>
    <w:rsid w:val="00A25839"/>
    <w:rsid w:val="00A275B9"/>
    <w:rsid w:val="00A33F5D"/>
    <w:rsid w:val="00A4654E"/>
    <w:rsid w:val="00A474D5"/>
    <w:rsid w:val="00A5185D"/>
    <w:rsid w:val="00A51A2A"/>
    <w:rsid w:val="00A52CD3"/>
    <w:rsid w:val="00A561C6"/>
    <w:rsid w:val="00A6385E"/>
    <w:rsid w:val="00A7236E"/>
    <w:rsid w:val="00A72886"/>
    <w:rsid w:val="00A73A1F"/>
    <w:rsid w:val="00A73BBF"/>
    <w:rsid w:val="00A76501"/>
    <w:rsid w:val="00A853AD"/>
    <w:rsid w:val="00A902D6"/>
    <w:rsid w:val="00AA5512"/>
    <w:rsid w:val="00AB29FA"/>
    <w:rsid w:val="00AB4C3E"/>
    <w:rsid w:val="00AB4E96"/>
    <w:rsid w:val="00AB5F94"/>
    <w:rsid w:val="00AC510C"/>
    <w:rsid w:val="00AC519C"/>
    <w:rsid w:val="00AD3C75"/>
    <w:rsid w:val="00AE3D76"/>
    <w:rsid w:val="00AE4D4E"/>
    <w:rsid w:val="00B0012F"/>
    <w:rsid w:val="00B01EE0"/>
    <w:rsid w:val="00B03AEF"/>
    <w:rsid w:val="00B11758"/>
    <w:rsid w:val="00B222BD"/>
    <w:rsid w:val="00B26E10"/>
    <w:rsid w:val="00B32355"/>
    <w:rsid w:val="00B33E72"/>
    <w:rsid w:val="00B34C5F"/>
    <w:rsid w:val="00B4576A"/>
    <w:rsid w:val="00B45F39"/>
    <w:rsid w:val="00B50D2D"/>
    <w:rsid w:val="00B5342C"/>
    <w:rsid w:val="00B53CCB"/>
    <w:rsid w:val="00B544A3"/>
    <w:rsid w:val="00B62838"/>
    <w:rsid w:val="00B653E2"/>
    <w:rsid w:val="00B6591C"/>
    <w:rsid w:val="00B70858"/>
    <w:rsid w:val="00B7300A"/>
    <w:rsid w:val="00B75F88"/>
    <w:rsid w:val="00B8151A"/>
    <w:rsid w:val="00B82019"/>
    <w:rsid w:val="00B84600"/>
    <w:rsid w:val="00B853BB"/>
    <w:rsid w:val="00B93DE8"/>
    <w:rsid w:val="00B97F06"/>
    <w:rsid w:val="00BA7B68"/>
    <w:rsid w:val="00BB4099"/>
    <w:rsid w:val="00BD3486"/>
    <w:rsid w:val="00BD4E36"/>
    <w:rsid w:val="00BD7C50"/>
    <w:rsid w:val="00BF7F19"/>
    <w:rsid w:val="00C00695"/>
    <w:rsid w:val="00C051DD"/>
    <w:rsid w:val="00C10965"/>
    <w:rsid w:val="00C140D6"/>
    <w:rsid w:val="00C140E2"/>
    <w:rsid w:val="00C1654B"/>
    <w:rsid w:val="00C25105"/>
    <w:rsid w:val="00C2637F"/>
    <w:rsid w:val="00C3615A"/>
    <w:rsid w:val="00C36483"/>
    <w:rsid w:val="00C44829"/>
    <w:rsid w:val="00C47DD8"/>
    <w:rsid w:val="00C53489"/>
    <w:rsid w:val="00C55B2B"/>
    <w:rsid w:val="00C63DEC"/>
    <w:rsid w:val="00C71A14"/>
    <w:rsid w:val="00C71D73"/>
    <w:rsid w:val="00C73C42"/>
    <w:rsid w:val="00C76C3C"/>
    <w:rsid w:val="00C7735D"/>
    <w:rsid w:val="00C85D41"/>
    <w:rsid w:val="00C914EF"/>
    <w:rsid w:val="00C93566"/>
    <w:rsid w:val="00C94682"/>
    <w:rsid w:val="00CA0238"/>
    <w:rsid w:val="00CA20B2"/>
    <w:rsid w:val="00CA405B"/>
    <w:rsid w:val="00CB1C1C"/>
    <w:rsid w:val="00CB5259"/>
    <w:rsid w:val="00CB582E"/>
    <w:rsid w:val="00CB694E"/>
    <w:rsid w:val="00CC2D1D"/>
    <w:rsid w:val="00CD662B"/>
    <w:rsid w:val="00CD6B8E"/>
    <w:rsid w:val="00CE069A"/>
    <w:rsid w:val="00CE0969"/>
    <w:rsid w:val="00CE1981"/>
    <w:rsid w:val="00CE5B32"/>
    <w:rsid w:val="00CE6AC1"/>
    <w:rsid w:val="00CF2478"/>
    <w:rsid w:val="00D01135"/>
    <w:rsid w:val="00D02E02"/>
    <w:rsid w:val="00D06C36"/>
    <w:rsid w:val="00D10C73"/>
    <w:rsid w:val="00D1383A"/>
    <w:rsid w:val="00D17693"/>
    <w:rsid w:val="00D22E50"/>
    <w:rsid w:val="00D274A6"/>
    <w:rsid w:val="00D30D1D"/>
    <w:rsid w:val="00D4055F"/>
    <w:rsid w:val="00D47D2C"/>
    <w:rsid w:val="00D74078"/>
    <w:rsid w:val="00D923D9"/>
    <w:rsid w:val="00DA463D"/>
    <w:rsid w:val="00DB4477"/>
    <w:rsid w:val="00DC32E3"/>
    <w:rsid w:val="00DD16E0"/>
    <w:rsid w:val="00DE188F"/>
    <w:rsid w:val="00DE2B5E"/>
    <w:rsid w:val="00DE7900"/>
    <w:rsid w:val="00DF051F"/>
    <w:rsid w:val="00DF2C32"/>
    <w:rsid w:val="00DF32DE"/>
    <w:rsid w:val="00DF6915"/>
    <w:rsid w:val="00DF7630"/>
    <w:rsid w:val="00DF77B9"/>
    <w:rsid w:val="00E01EF3"/>
    <w:rsid w:val="00E02644"/>
    <w:rsid w:val="00E06F34"/>
    <w:rsid w:val="00E153CC"/>
    <w:rsid w:val="00E20FC1"/>
    <w:rsid w:val="00E25080"/>
    <w:rsid w:val="00E27E5E"/>
    <w:rsid w:val="00E34C14"/>
    <w:rsid w:val="00E45DA4"/>
    <w:rsid w:val="00E54E11"/>
    <w:rsid w:val="00E554C4"/>
    <w:rsid w:val="00E564ED"/>
    <w:rsid w:val="00E63050"/>
    <w:rsid w:val="00E63BE2"/>
    <w:rsid w:val="00E65D69"/>
    <w:rsid w:val="00E67DC4"/>
    <w:rsid w:val="00E823DE"/>
    <w:rsid w:val="00E83A4A"/>
    <w:rsid w:val="00E942A4"/>
    <w:rsid w:val="00EA1691"/>
    <w:rsid w:val="00EA39B2"/>
    <w:rsid w:val="00EB14DB"/>
    <w:rsid w:val="00EB320B"/>
    <w:rsid w:val="00ED0D9D"/>
    <w:rsid w:val="00ED13A1"/>
    <w:rsid w:val="00EE587D"/>
    <w:rsid w:val="00EE73B7"/>
    <w:rsid w:val="00EE7D6F"/>
    <w:rsid w:val="00F02254"/>
    <w:rsid w:val="00F06BB6"/>
    <w:rsid w:val="00F23EC4"/>
    <w:rsid w:val="00F24EDD"/>
    <w:rsid w:val="00F255F2"/>
    <w:rsid w:val="00F30123"/>
    <w:rsid w:val="00F30177"/>
    <w:rsid w:val="00F316DB"/>
    <w:rsid w:val="00F34F20"/>
    <w:rsid w:val="00F363C5"/>
    <w:rsid w:val="00F3744F"/>
    <w:rsid w:val="00F4104E"/>
    <w:rsid w:val="00F43462"/>
    <w:rsid w:val="00F47D53"/>
    <w:rsid w:val="00F512D7"/>
    <w:rsid w:val="00F51D9F"/>
    <w:rsid w:val="00F629E6"/>
    <w:rsid w:val="00F6500C"/>
    <w:rsid w:val="00F70B11"/>
    <w:rsid w:val="00F71F77"/>
    <w:rsid w:val="00F76CC5"/>
    <w:rsid w:val="00F9229F"/>
    <w:rsid w:val="00F93341"/>
    <w:rsid w:val="00FA21CA"/>
    <w:rsid w:val="00FA4C1C"/>
    <w:rsid w:val="00FB0A27"/>
    <w:rsid w:val="00FB7C03"/>
    <w:rsid w:val="00FC0BD4"/>
    <w:rsid w:val="00FC1F1E"/>
    <w:rsid w:val="00FC65B7"/>
    <w:rsid w:val="00FD5AFF"/>
    <w:rsid w:val="00FD7090"/>
    <w:rsid w:val="00FE149B"/>
    <w:rsid w:val="00FF2624"/>
    <w:rsid w:val="00FF71ED"/>
    <w:rsid w:val="00FF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41"/>
    <o:shapelayout v:ext="edit">
      <o:idmap v:ext="edit" data="1"/>
    </o:shapelayout>
  </w:shapeDefaults>
  <w:decimalSymbol w:val="."/>
  <w:listSeparator w:val=","/>
  <w14:docId w14:val="64697A13"/>
  <w15:docId w15:val="{379D2DEB-3234-4923-9B7E-625690438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549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54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freepngimg.com/png/17574-america-flag-free-download-p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enclipart.org/detail/29043/majincline-heart-by-majincli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pexels.com/photo/cold-snow-landscape-nature-1127/" TargetMode="External"/><Relationship Id="rId14" Type="http://schemas.openxmlformats.org/officeDocument/2006/relationships/hyperlink" Target="https://creativecommons.org/licenses/by-nc/3.0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noyes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F6999D9E8864BBBBA97BFE3BE41D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0E501-7D80-453A-B5D5-3F120C2DBC64}"/>
      </w:docPartPr>
      <w:docPartBody>
        <w:p w:rsidR="000B398F" w:rsidRDefault="00432452" w:rsidP="00432452">
          <w:pPr>
            <w:pStyle w:val="EF6999D9E8864BBBBA97BFE3BE41DCFC"/>
          </w:pPr>
          <w:r>
            <w:t>Monday</w:t>
          </w:r>
        </w:p>
      </w:docPartBody>
    </w:docPart>
    <w:docPart>
      <w:docPartPr>
        <w:name w:val="CB10983A05B042578B802261F415A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FDEF2-B318-43F6-A70C-DD622A5A6EA9}"/>
      </w:docPartPr>
      <w:docPartBody>
        <w:p w:rsidR="000B398F" w:rsidRDefault="00432452" w:rsidP="00432452">
          <w:pPr>
            <w:pStyle w:val="CB10983A05B042578B802261F415ADBD"/>
          </w:pPr>
          <w:r>
            <w:t>Tuesday</w:t>
          </w:r>
        </w:p>
      </w:docPartBody>
    </w:docPart>
    <w:docPart>
      <w:docPartPr>
        <w:name w:val="2F67BDB95B4B4F998397D02CF6616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AB302-E941-49FC-9906-3BE893D9F606}"/>
      </w:docPartPr>
      <w:docPartBody>
        <w:p w:rsidR="000B398F" w:rsidRDefault="00432452" w:rsidP="00432452">
          <w:pPr>
            <w:pStyle w:val="2F67BDB95B4B4F998397D02CF661676F"/>
          </w:pPr>
          <w:r>
            <w:t>Wednesday</w:t>
          </w:r>
        </w:p>
      </w:docPartBody>
    </w:docPart>
    <w:docPart>
      <w:docPartPr>
        <w:name w:val="B58BB3EF98134F7FB17522A13E03E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CB382-F07B-436C-A99E-BA9D32AFB4EA}"/>
      </w:docPartPr>
      <w:docPartBody>
        <w:p w:rsidR="000B398F" w:rsidRDefault="00432452" w:rsidP="00432452">
          <w:pPr>
            <w:pStyle w:val="B58BB3EF98134F7FB17522A13E03EA5E"/>
          </w:pPr>
          <w:r>
            <w:t>Thursday</w:t>
          </w:r>
        </w:p>
      </w:docPartBody>
    </w:docPart>
    <w:docPart>
      <w:docPartPr>
        <w:name w:val="24C27ECD97714CB5BDB39CA8ABF8C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0052F-D493-4101-AC48-95656379CEEE}"/>
      </w:docPartPr>
      <w:docPartBody>
        <w:p w:rsidR="000B398F" w:rsidRDefault="00432452" w:rsidP="00432452">
          <w:pPr>
            <w:pStyle w:val="24C27ECD97714CB5BDB39CA8ABF8CCD1"/>
          </w:pPr>
          <w:r>
            <w:t>Friday</w:t>
          </w:r>
        </w:p>
      </w:docPartBody>
    </w:docPart>
    <w:docPart>
      <w:docPartPr>
        <w:name w:val="BD68D2209D5B4A0A9B94944987BB2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75714-8B3D-4B4E-B655-E73442E9024A}"/>
      </w:docPartPr>
      <w:docPartBody>
        <w:p w:rsidR="000B398F" w:rsidRDefault="00432452" w:rsidP="00432452">
          <w:pPr>
            <w:pStyle w:val="BD68D2209D5B4A0A9B94944987BB2CF3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7D6"/>
    <w:rsid w:val="000B398F"/>
    <w:rsid w:val="000E59E7"/>
    <w:rsid w:val="00322ADE"/>
    <w:rsid w:val="00432452"/>
    <w:rsid w:val="005608AA"/>
    <w:rsid w:val="00A374FA"/>
    <w:rsid w:val="00E127D6"/>
    <w:rsid w:val="00E8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F6999D9E8864BBBBA97BFE3BE41DCFC">
    <w:name w:val="EF6999D9E8864BBBBA97BFE3BE41DCFC"/>
    <w:rsid w:val="00432452"/>
  </w:style>
  <w:style w:type="paragraph" w:customStyle="1" w:styleId="CB10983A05B042578B802261F415ADBD">
    <w:name w:val="CB10983A05B042578B802261F415ADBD"/>
    <w:rsid w:val="00432452"/>
  </w:style>
  <w:style w:type="paragraph" w:customStyle="1" w:styleId="2F67BDB95B4B4F998397D02CF661676F">
    <w:name w:val="2F67BDB95B4B4F998397D02CF661676F"/>
    <w:rsid w:val="00432452"/>
  </w:style>
  <w:style w:type="paragraph" w:customStyle="1" w:styleId="B58BB3EF98134F7FB17522A13E03EA5E">
    <w:name w:val="B58BB3EF98134F7FB17522A13E03EA5E"/>
    <w:rsid w:val="00432452"/>
  </w:style>
  <w:style w:type="paragraph" w:customStyle="1" w:styleId="24C27ECD97714CB5BDB39CA8ABF8CCD1">
    <w:name w:val="24C27ECD97714CB5BDB39CA8ABF8CCD1"/>
    <w:rsid w:val="00432452"/>
  </w:style>
  <w:style w:type="paragraph" w:customStyle="1" w:styleId="BD68D2209D5B4A0A9B94944987BB2CF3">
    <w:name w:val="BD68D2209D5B4A0A9B94944987BB2CF3"/>
    <w:rsid w:val="004324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5E8E9-765B-4261-AE6D-76854F4FD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775</TotalTime>
  <Pages>2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Noyes</dc:creator>
  <cp:keywords/>
  <dc:description/>
  <cp:lastModifiedBy>Brad Noyes</cp:lastModifiedBy>
  <cp:revision>15</cp:revision>
  <cp:lastPrinted>2024-01-29T18:55:00Z</cp:lastPrinted>
  <dcterms:created xsi:type="dcterms:W3CDTF">2024-01-18T16:01:00Z</dcterms:created>
  <dcterms:modified xsi:type="dcterms:W3CDTF">2024-01-30T12:21:00Z</dcterms:modified>
  <cp:category/>
</cp:coreProperties>
</file>